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B15CB4" w14:textId="77777777" w:rsidR="007014C0" w:rsidRPr="00ED08F3" w:rsidRDefault="007014C0" w:rsidP="007014C0">
      <w:pPr>
        <w:autoSpaceDE w:val="0"/>
        <w:autoSpaceDN w:val="0"/>
        <w:adjustRightInd w:val="0"/>
        <w:jc w:val="center"/>
        <w:rPr>
          <w:b/>
          <w:bCs/>
          <w:szCs w:val="24"/>
        </w:rPr>
      </w:pPr>
    </w:p>
    <w:tbl>
      <w:tblPr>
        <w:tblW w:w="9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1264"/>
        <w:gridCol w:w="6450"/>
        <w:gridCol w:w="1776"/>
      </w:tblGrid>
      <w:tr w:rsidR="007014C0" w:rsidRPr="00ED08F3" w14:paraId="51C5C73B" w14:textId="77777777" w:rsidTr="00722D1C">
        <w:trPr>
          <w:cantSplit/>
          <w:trHeight w:val="400"/>
        </w:trPr>
        <w:tc>
          <w:tcPr>
            <w:tcW w:w="1283" w:type="dxa"/>
            <w:vMerge w:val="restart"/>
            <w:shd w:val="clear" w:color="auto" w:fill="FFFFFF"/>
          </w:tcPr>
          <w:p w14:paraId="643E3856" w14:textId="028688AD" w:rsidR="007014C0" w:rsidRPr="00ED08F3" w:rsidRDefault="007014C0" w:rsidP="00722D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</w:p>
          <w:p w14:paraId="42041801" w14:textId="77777777" w:rsidR="007014C0" w:rsidRPr="00ED08F3" w:rsidRDefault="007014C0" w:rsidP="00722D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ED08F3">
              <w:rPr>
                <w:b/>
              </w:rPr>
              <w:t>ANEXO</w:t>
            </w:r>
          </w:p>
          <w:p w14:paraId="3219B342" w14:textId="77777777" w:rsidR="007014C0" w:rsidRPr="00ED08F3" w:rsidRDefault="007014C0" w:rsidP="00722D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ED08F3">
              <w:rPr>
                <w:b/>
              </w:rPr>
              <w:t>II</w:t>
            </w:r>
          </w:p>
        </w:tc>
        <w:tc>
          <w:tcPr>
            <w:tcW w:w="6683" w:type="dxa"/>
            <w:shd w:val="clear" w:color="auto" w:fill="auto"/>
          </w:tcPr>
          <w:p w14:paraId="1EFEBD1A" w14:textId="77777777" w:rsidR="007014C0" w:rsidRPr="00ED08F3" w:rsidRDefault="007014C0" w:rsidP="00722D1C">
            <w:pPr>
              <w:autoSpaceDE w:val="0"/>
              <w:autoSpaceDN w:val="0"/>
              <w:adjustRightInd w:val="0"/>
              <w:jc w:val="center"/>
              <w:rPr>
                <w:b/>
                <w:strike/>
              </w:rPr>
            </w:pPr>
            <w:r w:rsidRPr="00ED08F3">
              <w:rPr>
                <w:b/>
              </w:rPr>
              <w:t>TERMO DE RESPONSABILIDADE TÉCNICA QUANTO AO ATENDIMENTO DAS EXIGÊNCIAS DE SAÚDE E VIGILÂNCIA SANITÁRIA</w:t>
            </w:r>
          </w:p>
        </w:tc>
        <w:tc>
          <w:tcPr>
            <w:tcW w:w="1524" w:type="dxa"/>
            <w:vMerge w:val="restart"/>
          </w:tcPr>
          <w:p w14:paraId="1FCED270" w14:textId="77777777" w:rsidR="007014C0" w:rsidRDefault="008B5E46" w:rsidP="00722D1C">
            <w:pPr>
              <w:autoSpaceDE w:val="0"/>
              <w:autoSpaceDN w:val="0"/>
              <w:adjustRightInd w:val="0"/>
              <w:jc w:val="center"/>
            </w:pPr>
            <w:r>
              <w:rPr>
                <w:noProof/>
              </w:rPr>
              <w:drawing>
                <wp:inline distT="0" distB="0" distL="0" distR="0" wp14:anchorId="551B5B0D" wp14:editId="1580DCB0">
                  <wp:extent cx="981075" cy="914400"/>
                  <wp:effectExtent l="0" t="0" r="9525" b="0"/>
                  <wp:docPr id="23" name="Imagem 23" descr="Descrição: Descrição: Descrição: Descrição: Brasão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1" descr="Descrição: Descrição: Descrição: Descrição: Brasão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DA944EB" w14:textId="220B1FC7" w:rsidR="00D958C4" w:rsidRPr="00ED08F3" w:rsidRDefault="00D958C4" w:rsidP="00722D1C">
            <w:pPr>
              <w:autoSpaceDE w:val="0"/>
              <w:autoSpaceDN w:val="0"/>
              <w:adjustRightInd w:val="0"/>
              <w:jc w:val="center"/>
            </w:pPr>
          </w:p>
        </w:tc>
      </w:tr>
      <w:tr w:rsidR="007014C0" w:rsidRPr="00ED08F3" w14:paraId="79D9C0BE" w14:textId="77777777" w:rsidTr="00722D1C">
        <w:trPr>
          <w:cantSplit/>
          <w:trHeight w:val="399"/>
        </w:trPr>
        <w:tc>
          <w:tcPr>
            <w:tcW w:w="1283" w:type="dxa"/>
            <w:vMerge/>
            <w:shd w:val="clear" w:color="auto" w:fill="FFFFFF"/>
          </w:tcPr>
          <w:p w14:paraId="2B7916CC" w14:textId="77777777" w:rsidR="007014C0" w:rsidRPr="00ED08F3" w:rsidRDefault="007014C0" w:rsidP="00722D1C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6683" w:type="dxa"/>
            <w:shd w:val="clear" w:color="auto" w:fill="auto"/>
          </w:tcPr>
          <w:p w14:paraId="5F6C6D52" w14:textId="77777777" w:rsidR="007014C0" w:rsidRPr="00ED08F3" w:rsidRDefault="007014C0" w:rsidP="00722D1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ED08F3">
              <w:rPr>
                <w:b/>
                <w:bCs/>
              </w:rPr>
              <w:t>ESTABELECIMENTOS ASSISTENCIAIS E DE INTERESSE À SAÚDE</w:t>
            </w:r>
            <w:r w:rsidRPr="00ED08F3">
              <w:rPr>
                <w:b/>
              </w:rPr>
              <w:t xml:space="preserve"> VIGILÂNCIA SANITÁRIA</w:t>
            </w:r>
          </w:p>
        </w:tc>
        <w:tc>
          <w:tcPr>
            <w:tcW w:w="1524" w:type="dxa"/>
            <w:vMerge/>
          </w:tcPr>
          <w:p w14:paraId="5DAABB21" w14:textId="77777777" w:rsidR="007014C0" w:rsidRPr="00ED08F3" w:rsidRDefault="007014C0" w:rsidP="00722D1C">
            <w:pPr>
              <w:autoSpaceDE w:val="0"/>
              <w:autoSpaceDN w:val="0"/>
              <w:adjustRightInd w:val="0"/>
              <w:rPr>
                <w:b/>
              </w:rPr>
            </w:pPr>
          </w:p>
        </w:tc>
      </w:tr>
    </w:tbl>
    <w:p w14:paraId="31C43E79" w14:textId="77777777" w:rsidR="007014C0" w:rsidRPr="00ED08F3" w:rsidRDefault="007014C0" w:rsidP="007014C0">
      <w:pPr>
        <w:ind w:left="-360" w:hanging="360"/>
        <w:rPr>
          <w:b/>
        </w:rPr>
      </w:pPr>
    </w:p>
    <w:p w14:paraId="509D6EC3" w14:textId="42B67B3D" w:rsidR="007014C0" w:rsidRPr="00ED08F3" w:rsidRDefault="0012076F" w:rsidP="007014C0">
      <w:pPr>
        <w:ind w:left="-360" w:hanging="360"/>
        <w:rPr>
          <w:b/>
        </w:rPr>
      </w:pPr>
      <w:r>
        <w:rPr>
          <w:b/>
        </w:rPr>
        <w:t xml:space="preserve">   </w:t>
      </w:r>
      <w:r w:rsidR="007014C0" w:rsidRPr="00ED08F3">
        <w:rPr>
          <w:b/>
        </w:rPr>
        <w:t>IDENTIFICAÇÃO DO ESTABELECIMENTO/OBRA:</w:t>
      </w:r>
    </w:p>
    <w:tbl>
      <w:tblPr>
        <w:tblW w:w="9555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4"/>
        <w:gridCol w:w="3095"/>
        <w:gridCol w:w="1290"/>
        <w:gridCol w:w="1806"/>
      </w:tblGrid>
      <w:tr w:rsidR="007014C0" w:rsidRPr="00ED08F3" w14:paraId="53AA01D1" w14:textId="77777777" w:rsidTr="00722D1C">
        <w:trPr>
          <w:trHeight w:val="246"/>
        </w:trPr>
        <w:tc>
          <w:tcPr>
            <w:tcW w:w="9555" w:type="dxa"/>
            <w:gridSpan w:val="4"/>
          </w:tcPr>
          <w:p w14:paraId="42AF21A1" w14:textId="77777777" w:rsidR="007014C0" w:rsidRPr="00ED08F3" w:rsidRDefault="007014C0" w:rsidP="00722D1C">
            <w:pPr>
              <w:ind w:right="-392"/>
            </w:pPr>
            <w:r w:rsidRPr="00ED08F3">
              <w:t>Requerente/proprietário:</w:t>
            </w:r>
          </w:p>
        </w:tc>
      </w:tr>
      <w:tr w:rsidR="007014C0" w:rsidRPr="00ED08F3" w14:paraId="59B08CA0" w14:textId="77777777" w:rsidTr="00722D1C">
        <w:trPr>
          <w:trHeight w:val="246"/>
        </w:trPr>
        <w:tc>
          <w:tcPr>
            <w:tcW w:w="3364" w:type="dxa"/>
          </w:tcPr>
          <w:p w14:paraId="3C149115" w14:textId="77777777" w:rsidR="007014C0" w:rsidRPr="00ED08F3" w:rsidRDefault="007014C0" w:rsidP="00722D1C">
            <w:pPr>
              <w:ind w:right="-392"/>
            </w:pPr>
            <w:r w:rsidRPr="00ED08F3">
              <w:t>Telefone:</w:t>
            </w:r>
          </w:p>
        </w:tc>
        <w:tc>
          <w:tcPr>
            <w:tcW w:w="6191" w:type="dxa"/>
            <w:gridSpan w:val="3"/>
          </w:tcPr>
          <w:p w14:paraId="7C0EAA84" w14:textId="74BE323C" w:rsidR="007014C0" w:rsidRPr="00ED08F3" w:rsidRDefault="00A67DBB" w:rsidP="00722D1C">
            <w:pPr>
              <w:ind w:right="-392"/>
            </w:pPr>
            <w:r>
              <w:t>Quadra e</w:t>
            </w:r>
            <w:r w:rsidR="007014C0" w:rsidRPr="00ED08F3">
              <w:t xml:space="preserve"> </w:t>
            </w:r>
            <w:r>
              <w:t>L</w:t>
            </w:r>
            <w:r w:rsidR="007014C0" w:rsidRPr="00ED08F3">
              <w:t>ote:</w:t>
            </w:r>
          </w:p>
        </w:tc>
      </w:tr>
      <w:tr w:rsidR="007014C0" w:rsidRPr="00ED08F3" w14:paraId="54C6F488" w14:textId="77777777" w:rsidTr="00722D1C">
        <w:trPr>
          <w:trHeight w:val="246"/>
        </w:trPr>
        <w:tc>
          <w:tcPr>
            <w:tcW w:w="6459" w:type="dxa"/>
            <w:gridSpan w:val="2"/>
          </w:tcPr>
          <w:p w14:paraId="650FCDEF" w14:textId="77777777" w:rsidR="007014C0" w:rsidRPr="00ED08F3" w:rsidRDefault="007014C0" w:rsidP="00722D1C">
            <w:pPr>
              <w:ind w:right="-392"/>
            </w:pPr>
            <w:r w:rsidRPr="00ED08F3">
              <w:t>Endereço da Obra:</w:t>
            </w:r>
          </w:p>
        </w:tc>
        <w:tc>
          <w:tcPr>
            <w:tcW w:w="1290" w:type="dxa"/>
          </w:tcPr>
          <w:p w14:paraId="2A5C34AC" w14:textId="77777777" w:rsidR="007014C0" w:rsidRPr="00ED08F3" w:rsidRDefault="007014C0" w:rsidP="00722D1C">
            <w:pPr>
              <w:ind w:right="-392"/>
            </w:pPr>
            <w:r w:rsidRPr="00ED08F3">
              <w:t>N</w:t>
            </w:r>
            <w:r w:rsidRPr="00ED08F3">
              <w:rPr>
                <w:u w:val="single"/>
                <w:vertAlign w:val="superscript"/>
              </w:rPr>
              <w:t>o</w:t>
            </w:r>
          </w:p>
        </w:tc>
        <w:tc>
          <w:tcPr>
            <w:tcW w:w="1805" w:type="dxa"/>
          </w:tcPr>
          <w:p w14:paraId="2E5D8513" w14:textId="77777777" w:rsidR="007014C0" w:rsidRPr="00ED08F3" w:rsidRDefault="007014C0" w:rsidP="00722D1C">
            <w:pPr>
              <w:ind w:right="-392"/>
            </w:pPr>
            <w:r w:rsidRPr="00ED08F3">
              <w:t>CEP:</w:t>
            </w:r>
          </w:p>
        </w:tc>
      </w:tr>
      <w:tr w:rsidR="007014C0" w:rsidRPr="00ED08F3" w14:paraId="5913254C" w14:textId="77777777" w:rsidTr="00722D1C">
        <w:trPr>
          <w:trHeight w:val="269"/>
        </w:trPr>
        <w:tc>
          <w:tcPr>
            <w:tcW w:w="3364" w:type="dxa"/>
          </w:tcPr>
          <w:p w14:paraId="6F9FDBF2" w14:textId="77777777" w:rsidR="007014C0" w:rsidRPr="00ED08F3" w:rsidRDefault="007014C0" w:rsidP="00722D1C">
            <w:pPr>
              <w:ind w:right="-392"/>
            </w:pPr>
            <w:r w:rsidRPr="00ED08F3">
              <w:t>Bairro:</w:t>
            </w:r>
          </w:p>
        </w:tc>
        <w:tc>
          <w:tcPr>
            <w:tcW w:w="6191" w:type="dxa"/>
            <w:gridSpan w:val="3"/>
          </w:tcPr>
          <w:p w14:paraId="62C5CB3F" w14:textId="77777777" w:rsidR="007014C0" w:rsidRPr="00ED08F3" w:rsidRDefault="007014C0" w:rsidP="00722D1C">
            <w:pPr>
              <w:ind w:right="-392"/>
            </w:pPr>
            <w:r w:rsidRPr="00ED08F3">
              <w:t>Uso da edificação:</w:t>
            </w:r>
          </w:p>
        </w:tc>
      </w:tr>
    </w:tbl>
    <w:p w14:paraId="4E8AC6A6" w14:textId="44D093E7" w:rsidR="007014C0" w:rsidRPr="00ED08F3" w:rsidRDefault="0012076F" w:rsidP="007014C0">
      <w:pPr>
        <w:ind w:left="-720"/>
        <w:rPr>
          <w:b/>
        </w:rPr>
      </w:pPr>
      <w:r>
        <w:rPr>
          <w:b/>
        </w:rPr>
        <w:t xml:space="preserve">  </w:t>
      </w:r>
      <w:r w:rsidR="007014C0" w:rsidRPr="00ED08F3">
        <w:rPr>
          <w:b/>
        </w:rPr>
        <w:t>IDENTIFICAÇÃO DO RESPONSÁVEL PELO PROJETO:</w:t>
      </w:r>
    </w:p>
    <w:tbl>
      <w:tblPr>
        <w:tblW w:w="9555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75"/>
        <w:gridCol w:w="2580"/>
      </w:tblGrid>
      <w:tr w:rsidR="007014C0" w:rsidRPr="00ED08F3" w14:paraId="6D2706D9" w14:textId="77777777" w:rsidTr="00722D1C">
        <w:trPr>
          <w:trHeight w:val="249"/>
        </w:trPr>
        <w:tc>
          <w:tcPr>
            <w:tcW w:w="9555" w:type="dxa"/>
            <w:gridSpan w:val="2"/>
          </w:tcPr>
          <w:p w14:paraId="3CF3B9AD" w14:textId="77777777" w:rsidR="007014C0" w:rsidRPr="00ED08F3" w:rsidRDefault="007014C0" w:rsidP="00722D1C">
            <w:r w:rsidRPr="00ED08F3">
              <w:t>Nome do profissional:</w:t>
            </w:r>
          </w:p>
        </w:tc>
      </w:tr>
      <w:tr w:rsidR="007014C0" w:rsidRPr="00ED08F3" w14:paraId="0A0F3420" w14:textId="77777777" w:rsidTr="00722D1C">
        <w:trPr>
          <w:trHeight w:val="260"/>
        </w:trPr>
        <w:tc>
          <w:tcPr>
            <w:tcW w:w="6975" w:type="dxa"/>
          </w:tcPr>
          <w:p w14:paraId="0D3EAD58" w14:textId="77777777" w:rsidR="007014C0" w:rsidRPr="00ED08F3" w:rsidRDefault="007014C0" w:rsidP="00722D1C">
            <w:r w:rsidRPr="00ED08F3">
              <w:t>N</w:t>
            </w:r>
            <w:r w:rsidRPr="00ED08F3">
              <w:rPr>
                <w:u w:val="single"/>
                <w:vertAlign w:val="superscript"/>
              </w:rPr>
              <w:t>o</w:t>
            </w:r>
            <w:r w:rsidRPr="00ED08F3">
              <w:t xml:space="preserve"> Registro CAU e/ou CREA:</w:t>
            </w:r>
          </w:p>
        </w:tc>
        <w:tc>
          <w:tcPr>
            <w:tcW w:w="2580" w:type="dxa"/>
          </w:tcPr>
          <w:p w14:paraId="388CBBD9" w14:textId="77777777" w:rsidR="007014C0" w:rsidRPr="00ED08F3" w:rsidRDefault="007014C0" w:rsidP="00722D1C">
            <w:r w:rsidRPr="00ED08F3">
              <w:t>Telefone:</w:t>
            </w:r>
          </w:p>
        </w:tc>
      </w:tr>
    </w:tbl>
    <w:p w14:paraId="044F5D43" w14:textId="77777777" w:rsidR="007014C0" w:rsidRPr="00ED08F3" w:rsidRDefault="007014C0" w:rsidP="007014C0">
      <w:pPr>
        <w:autoSpaceDE w:val="0"/>
        <w:autoSpaceDN w:val="0"/>
        <w:adjustRightInd w:val="0"/>
        <w:rPr>
          <w:b/>
          <w:bCs/>
        </w:rPr>
      </w:pPr>
    </w:p>
    <w:p w14:paraId="73B97834" w14:textId="77777777" w:rsidR="007014C0" w:rsidRPr="00ED08F3" w:rsidRDefault="007014C0" w:rsidP="007014C0">
      <w:pPr>
        <w:autoSpaceDE w:val="0"/>
        <w:autoSpaceDN w:val="0"/>
        <w:adjustRightInd w:val="0"/>
        <w:rPr>
          <w:b/>
          <w:bCs/>
        </w:rPr>
      </w:pP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96"/>
      </w:tblGrid>
      <w:tr w:rsidR="007014C0" w:rsidRPr="00ED08F3" w14:paraId="56540B5E" w14:textId="77777777" w:rsidTr="00722D1C">
        <w:trPr>
          <w:trHeight w:val="260"/>
        </w:trPr>
        <w:tc>
          <w:tcPr>
            <w:tcW w:w="9531" w:type="dxa"/>
          </w:tcPr>
          <w:p w14:paraId="2D454AD1" w14:textId="77777777" w:rsidR="007014C0" w:rsidRPr="00ED08F3" w:rsidRDefault="007014C0" w:rsidP="00722D1C">
            <w:pPr>
              <w:jc w:val="center"/>
              <w:rPr>
                <w:u w:val="single"/>
              </w:rPr>
            </w:pPr>
            <w:r w:rsidRPr="00ED08F3">
              <w:rPr>
                <w:u w:val="single"/>
              </w:rPr>
              <w:t>Termo de Ciência/Responsabilidade</w:t>
            </w:r>
          </w:p>
        </w:tc>
      </w:tr>
    </w:tbl>
    <w:p w14:paraId="7144EE03" w14:textId="77777777" w:rsidR="007014C0" w:rsidRPr="00ED08F3" w:rsidRDefault="007014C0" w:rsidP="007014C0">
      <w:pPr>
        <w:ind w:left="-709" w:firstLine="708"/>
      </w:pPr>
    </w:p>
    <w:p w14:paraId="7C6BD343" w14:textId="77777777" w:rsidR="007014C0" w:rsidRPr="00ED08F3" w:rsidRDefault="007014C0" w:rsidP="007014C0">
      <w:pPr>
        <w:ind w:left="-709" w:firstLine="708"/>
      </w:pPr>
    </w:p>
    <w:p w14:paraId="4F949A04" w14:textId="77777777" w:rsidR="007014C0" w:rsidRPr="00ED08F3" w:rsidRDefault="007014C0" w:rsidP="0012076F">
      <w:pPr>
        <w:ind w:left="-567"/>
        <w:jc w:val="both"/>
      </w:pPr>
      <w:r w:rsidRPr="00ED08F3">
        <w:t>Os responsáveis pela elaboração deste projeto, bem como os proprietários/responsáveis legais desta edificação, têm conhecimento que a aprovação do presente projeto arquitetônico, tem por finalidade única a emissão de Alvará de Construção da edificação, ou seja, assegurar, de forma ágil, a regularização documental das edificações representadas no(s) projeto(s), quanto aos aspectos físico/estruturais representados nestes (metragens, recuos, etc.), sem que isto venha gerar direitos de quaisquer espécies aos responsáveis, quanto ao futuro uso da edificação e/ou dos ambientes representados (atividades desenvolvidas; ambientes mínimos; iluminação natural; ventilação mecânica, etc.).</w:t>
      </w:r>
    </w:p>
    <w:p w14:paraId="12E55BDB" w14:textId="77777777" w:rsidR="007014C0" w:rsidRPr="00ED08F3" w:rsidRDefault="007014C0" w:rsidP="0012076F">
      <w:pPr>
        <w:ind w:left="-567"/>
        <w:jc w:val="both"/>
      </w:pPr>
    </w:p>
    <w:p w14:paraId="04019038" w14:textId="77777777" w:rsidR="007014C0" w:rsidRPr="00ED08F3" w:rsidRDefault="007014C0" w:rsidP="0012076F">
      <w:pPr>
        <w:ind w:left="-567"/>
        <w:jc w:val="both"/>
      </w:pPr>
      <w:r w:rsidRPr="00ED08F3">
        <w:t>Os responsáveis estão cientes de que o representado neste projeto pode estar contrariando legislações e normas específicas que regulam o funcionamento de estabelecimentos, como por exemplo, a Resolução Estadual SESA 389/</w:t>
      </w:r>
      <w:r>
        <w:t>20</w:t>
      </w:r>
      <w:r w:rsidRPr="00ED08F3">
        <w:t>06; Resolução da ANVISA RDC 50/</w:t>
      </w:r>
      <w:r>
        <w:t>20</w:t>
      </w:r>
      <w:r w:rsidRPr="00ED08F3">
        <w:t>02; Norma da ABNT NBR 16.401/</w:t>
      </w:r>
      <w:r>
        <w:t>20</w:t>
      </w:r>
      <w:r w:rsidRPr="00ED08F3">
        <w:t>08 (dentre outras).</w:t>
      </w:r>
    </w:p>
    <w:p w14:paraId="4B065589" w14:textId="77777777" w:rsidR="007014C0" w:rsidRPr="00ED08F3" w:rsidRDefault="007014C0" w:rsidP="0012076F">
      <w:pPr>
        <w:ind w:left="-567"/>
        <w:jc w:val="both"/>
      </w:pPr>
    </w:p>
    <w:p w14:paraId="4D0C5484" w14:textId="77777777" w:rsidR="007014C0" w:rsidRPr="00ED08F3" w:rsidRDefault="007014C0" w:rsidP="0012076F">
      <w:pPr>
        <w:ind w:left="-567"/>
        <w:jc w:val="both"/>
      </w:pPr>
      <w:r w:rsidRPr="00ED08F3">
        <w:t xml:space="preserve">O proprietário/responsável pela edificação deste processo está ciente, por meio deste Termo, de que cada estabelecimento (pessoa física ou </w:t>
      </w:r>
      <w:r>
        <w:t>pessoa j</w:t>
      </w:r>
      <w:r w:rsidRPr="00ED08F3">
        <w:t xml:space="preserve">urídica) que vier a desenvolver atividades “assistenciais e/ou de interesse à saúde” </w:t>
      </w:r>
      <w:r>
        <w:t xml:space="preserve">na edificação, </w:t>
      </w:r>
      <w:r w:rsidRPr="00ED08F3">
        <w:t>fica sujeito a ter que aprovar</w:t>
      </w:r>
      <w:r>
        <w:t>,</w:t>
      </w:r>
      <w:r w:rsidRPr="00ED08F3">
        <w:t xml:space="preserve"> previamente ao funcionamento</w:t>
      </w:r>
      <w:r>
        <w:t xml:space="preserve">, </w:t>
      </w:r>
      <w:r w:rsidRPr="00ED08F3">
        <w:t xml:space="preserve">o respectivo projeto de </w:t>
      </w:r>
      <w:r w:rsidRPr="00ED08F3">
        <w:rPr>
          <w:i/>
        </w:rPr>
        <w:t>layout</w:t>
      </w:r>
      <w:r w:rsidRPr="00ED08F3">
        <w:t xml:space="preserve"> junto à Vigilância Sanitária. O futuro estabelecimento deverá atender às legislações específicas pertinentes ao respectivo funcionamento, vigentes no momento em que ocorrer a solicitação do Alvará de Funcionamento, não podendo invocar, neste ato, direitos de quaisquer espécies relativos à atual aprovação. </w:t>
      </w:r>
    </w:p>
    <w:p w14:paraId="6D132D6F" w14:textId="77777777" w:rsidR="007014C0" w:rsidRPr="00ED08F3" w:rsidRDefault="007014C0" w:rsidP="007014C0">
      <w:pPr>
        <w:ind w:left="-709" w:firstLine="708"/>
      </w:pPr>
    </w:p>
    <w:tbl>
      <w:tblPr>
        <w:tblW w:w="0" w:type="auto"/>
        <w:tblInd w:w="-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60"/>
        <w:gridCol w:w="3085"/>
        <w:gridCol w:w="3059"/>
      </w:tblGrid>
      <w:tr w:rsidR="007014C0" w:rsidRPr="00ED08F3" w14:paraId="2C20A611" w14:textId="77777777" w:rsidTr="00722D1C">
        <w:trPr>
          <w:trHeight w:val="275"/>
        </w:trPr>
        <w:tc>
          <w:tcPr>
            <w:tcW w:w="3549" w:type="dxa"/>
            <w:vAlign w:val="center"/>
          </w:tcPr>
          <w:p w14:paraId="13C2E13B" w14:textId="77777777" w:rsidR="007014C0" w:rsidRPr="00ED08F3" w:rsidRDefault="007014C0" w:rsidP="00722D1C">
            <w:pPr>
              <w:rPr>
                <w:b/>
              </w:rPr>
            </w:pPr>
          </w:p>
        </w:tc>
        <w:tc>
          <w:tcPr>
            <w:tcW w:w="3549" w:type="dxa"/>
            <w:vAlign w:val="center"/>
          </w:tcPr>
          <w:p w14:paraId="3647491C" w14:textId="77777777" w:rsidR="007014C0" w:rsidRPr="00ED08F3" w:rsidRDefault="007014C0" w:rsidP="00722D1C">
            <w:pPr>
              <w:rPr>
                <w:b/>
              </w:rPr>
            </w:pPr>
            <w:r w:rsidRPr="00ED08F3">
              <w:rPr>
                <w:b/>
              </w:rPr>
              <w:t>Nome dos Responsáveis</w:t>
            </w:r>
          </w:p>
        </w:tc>
        <w:tc>
          <w:tcPr>
            <w:tcW w:w="3549" w:type="dxa"/>
            <w:vAlign w:val="center"/>
          </w:tcPr>
          <w:p w14:paraId="67CC853F" w14:textId="77777777" w:rsidR="007014C0" w:rsidRPr="00ED08F3" w:rsidRDefault="007014C0" w:rsidP="00722D1C">
            <w:pPr>
              <w:rPr>
                <w:b/>
              </w:rPr>
            </w:pPr>
            <w:r w:rsidRPr="00ED08F3">
              <w:rPr>
                <w:b/>
              </w:rPr>
              <w:t>Assinaturas</w:t>
            </w:r>
          </w:p>
        </w:tc>
      </w:tr>
      <w:tr w:rsidR="007014C0" w:rsidRPr="00ED08F3" w14:paraId="1C924058" w14:textId="77777777" w:rsidTr="00722D1C">
        <w:trPr>
          <w:trHeight w:val="477"/>
        </w:trPr>
        <w:tc>
          <w:tcPr>
            <w:tcW w:w="3549" w:type="dxa"/>
            <w:vAlign w:val="center"/>
          </w:tcPr>
          <w:p w14:paraId="7B8FAE64" w14:textId="77777777" w:rsidR="007014C0" w:rsidRPr="00ED08F3" w:rsidRDefault="007014C0" w:rsidP="00722D1C">
            <w:r w:rsidRPr="00ED08F3">
              <w:t>Proprietário da edificação</w:t>
            </w:r>
          </w:p>
        </w:tc>
        <w:tc>
          <w:tcPr>
            <w:tcW w:w="3549" w:type="dxa"/>
            <w:vAlign w:val="center"/>
          </w:tcPr>
          <w:p w14:paraId="522238D3" w14:textId="77777777" w:rsidR="007014C0" w:rsidRPr="00ED08F3" w:rsidRDefault="007014C0" w:rsidP="00722D1C"/>
        </w:tc>
        <w:tc>
          <w:tcPr>
            <w:tcW w:w="3549" w:type="dxa"/>
            <w:vAlign w:val="center"/>
          </w:tcPr>
          <w:p w14:paraId="05EAD24B" w14:textId="77777777" w:rsidR="007014C0" w:rsidRPr="00ED08F3" w:rsidRDefault="007014C0" w:rsidP="00722D1C"/>
        </w:tc>
      </w:tr>
      <w:tr w:rsidR="007014C0" w:rsidRPr="00ED08F3" w14:paraId="4615C77C" w14:textId="77777777" w:rsidTr="00722D1C">
        <w:trPr>
          <w:trHeight w:val="290"/>
        </w:trPr>
        <w:tc>
          <w:tcPr>
            <w:tcW w:w="3549" w:type="dxa"/>
            <w:vAlign w:val="center"/>
          </w:tcPr>
          <w:p w14:paraId="31BB332E" w14:textId="77777777" w:rsidR="007014C0" w:rsidRPr="00ED08F3" w:rsidRDefault="007014C0" w:rsidP="00722D1C">
            <w:r w:rsidRPr="00ED08F3">
              <w:t>Responsável Técnico pelo projeto</w:t>
            </w:r>
          </w:p>
        </w:tc>
        <w:tc>
          <w:tcPr>
            <w:tcW w:w="3549" w:type="dxa"/>
            <w:vAlign w:val="center"/>
          </w:tcPr>
          <w:p w14:paraId="75A742ED" w14:textId="77777777" w:rsidR="007014C0" w:rsidRPr="00ED08F3" w:rsidRDefault="007014C0" w:rsidP="00722D1C"/>
        </w:tc>
        <w:tc>
          <w:tcPr>
            <w:tcW w:w="3549" w:type="dxa"/>
            <w:vAlign w:val="center"/>
          </w:tcPr>
          <w:p w14:paraId="2CBF686C" w14:textId="77777777" w:rsidR="007014C0" w:rsidRPr="00ED08F3" w:rsidRDefault="007014C0" w:rsidP="00722D1C"/>
        </w:tc>
      </w:tr>
    </w:tbl>
    <w:p w14:paraId="4C92A821" w14:textId="77777777" w:rsidR="007014C0" w:rsidRPr="00ED08F3" w:rsidRDefault="007014C0" w:rsidP="007014C0">
      <w:pPr>
        <w:ind w:left="-709" w:firstLine="708"/>
        <w:rPr>
          <w:szCs w:val="24"/>
        </w:rPr>
      </w:pPr>
    </w:p>
    <w:p w14:paraId="3148C9CA" w14:textId="77777777" w:rsidR="007014C0" w:rsidRPr="00ED08F3" w:rsidRDefault="007014C0" w:rsidP="007014C0">
      <w:pPr>
        <w:shd w:val="clear" w:color="auto" w:fill="FFFFFF"/>
        <w:jc w:val="center"/>
        <w:rPr>
          <w:b/>
          <w:szCs w:val="24"/>
        </w:rPr>
      </w:pPr>
    </w:p>
    <w:p w14:paraId="2422AF5A" w14:textId="44C95F2B" w:rsidR="00C568C5" w:rsidRDefault="00C568C5" w:rsidP="00F04CA1"/>
    <w:p w14:paraId="7C54D01B" w14:textId="5CC093B1" w:rsidR="00135329" w:rsidRDefault="00135329" w:rsidP="00F04CA1"/>
    <w:p w14:paraId="62EEDF1D" w14:textId="00F2585F" w:rsidR="00135329" w:rsidRDefault="00135329" w:rsidP="00F04CA1"/>
    <w:p w14:paraId="6C34D926" w14:textId="427B8031" w:rsidR="00135329" w:rsidRDefault="00135329" w:rsidP="00F04CA1"/>
    <w:p w14:paraId="16F1A0B5" w14:textId="4EAF0F7A" w:rsidR="00135329" w:rsidRDefault="00135329" w:rsidP="00F04CA1"/>
    <w:p w14:paraId="2CF19F5A" w14:textId="4C7B05FA" w:rsidR="00135329" w:rsidRDefault="00135329" w:rsidP="00F04CA1"/>
    <w:p w14:paraId="26A13033" w14:textId="10C2C8FB" w:rsidR="00135329" w:rsidRDefault="00135329" w:rsidP="00F04CA1"/>
    <w:p w14:paraId="1BA4FE5B" w14:textId="27933355" w:rsidR="00135329" w:rsidRPr="00F04CA1" w:rsidRDefault="00135329" w:rsidP="00A153DF">
      <w:pPr>
        <w:ind w:right="142" w:firstLine="2410"/>
        <w:textAlignment w:val="baseline"/>
      </w:pPr>
    </w:p>
    <w:sectPr w:rsidR="00135329" w:rsidRPr="00F04CA1" w:rsidSect="008B5E46">
      <w:headerReference w:type="even" r:id="rId9"/>
      <w:headerReference w:type="default" r:id="rId10"/>
      <w:footerReference w:type="default" r:id="rId11"/>
      <w:pgSz w:w="11907" w:h="16840" w:code="9"/>
      <w:pgMar w:top="1418" w:right="1701" w:bottom="993" w:left="1701" w:header="567" w:footer="581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82249C" w14:textId="77777777" w:rsidR="003A7E7C" w:rsidRDefault="003A7E7C">
      <w:r>
        <w:separator/>
      </w:r>
    </w:p>
  </w:endnote>
  <w:endnote w:type="continuationSeparator" w:id="0">
    <w:p w14:paraId="6D763D6B" w14:textId="77777777" w:rsidR="003A7E7C" w:rsidRDefault="003A7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DDBAA5" w14:textId="77777777" w:rsidR="00C568C5" w:rsidRPr="00BC1866" w:rsidRDefault="00C568C5" w:rsidP="009A4D67">
    <w:pPr>
      <w:pStyle w:val="Rodap"/>
      <w:tabs>
        <w:tab w:val="clear" w:pos="4252"/>
        <w:tab w:val="clear" w:pos="8504"/>
      </w:tabs>
      <w:ind w:right="-1276"/>
      <w:rPr>
        <w:i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83D3E2" w14:textId="77777777" w:rsidR="003A7E7C" w:rsidRDefault="003A7E7C">
      <w:r>
        <w:separator/>
      </w:r>
    </w:p>
  </w:footnote>
  <w:footnote w:type="continuationSeparator" w:id="0">
    <w:p w14:paraId="78F71115" w14:textId="77777777" w:rsidR="003A7E7C" w:rsidRDefault="003A7E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5BF3D2" w14:textId="77777777" w:rsidR="00C568C5" w:rsidRDefault="00C568C5">
    <w:pPr>
      <w:pStyle w:val="Cabealho"/>
    </w:pPr>
    <w:r>
      <w:rPr>
        <w:noProof/>
      </w:rPr>
      <w:drawing>
        <wp:inline distT="0" distB="0" distL="0" distR="0" wp14:anchorId="5394EBAD" wp14:editId="1322210B">
          <wp:extent cx="5753100" cy="952500"/>
          <wp:effectExtent l="0" t="0" r="0" b="0"/>
          <wp:docPr id="19" name="Imagem 8" descr="Descrição: D:\guilherme\Pictures\Brasão e outros\cabecalho(2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8" descr="Descrição: D:\guilherme\Pictures\Brasão e outros\cabecalho(2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1F5A6AA1" wp14:editId="6AB96ED7">
          <wp:extent cx="5753100" cy="952500"/>
          <wp:effectExtent l="0" t="0" r="0" b="0"/>
          <wp:docPr id="20" name="Imagem 9" descr="Descrição: D:\guilherme\Pictures\Brasão e outros\cabecalh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9" descr="Descrição: D:\guilherme\Pictures\Brasão e outros\cabecalh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335" w:type="dxa"/>
      <w:tblInd w:w="-916" w:type="dxa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051"/>
      <w:gridCol w:w="8284"/>
    </w:tblGrid>
    <w:tr w:rsidR="009A4D67" w14:paraId="0EE636D9" w14:textId="77777777" w:rsidTr="007D5893">
      <w:trPr>
        <w:trHeight w:val="1582"/>
      </w:trPr>
      <w:tc>
        <w:tcPr>
          <w:tcW w:w="2051" w:type="dxa"/>
          <w:hideMark/>
        </w:tcPr>
        <w:p w14:paraId="3683A01B" w14:textId="77777777" w:rsidR="009A4D67" w:rsidRDefault="009A4D67" w:rsidP="007D5893">
          <w:pPr>
            <w:keepLines/>
            <w:jc w:val="center"/>
          </w:pPr>
          <w:r>
            <w:rPr>
              <w:noProof/>
            </w:rPr>
            <w:drawing>
              <wp:inline distT="0" distB="0" distL="0" distR="0" wp14:anchorId="66DE0B77" wp14:editId="6F6ABA81">
                <wp:extent cx="981075" cy="914400"/>
                <wp:effectExtent l="0" t="0" r="9525" b="0"/>
                <wp:docPr id="21" name="Imagem 21" descr="Descrição: Descrição: Descrição: Descrição: Brasão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Descrição: Descrição: Descrição: Descrição: Brasão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81075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284" w:type="dxa"/>
          <w:hideMark/>
        </w:tcPr>
        <w:p w14:paraId="72A1FC21" w14:textId="77777777" w:rsidR="009A4D67" w:rsidRDefault="009A4D67" w:rsidP="007D5893">
          <w:pPr>
            <w:keepNext/>
            <w:jc w:val="center"/>
            <w:outlineLvl w:val="0"/>
            <w:rPr>
              <w:sz w:val="36"/>
              <w:u w:val="single"/>
            </w:rPr>
          </w:pPr>
          <w:r>
            <w:rPr>
              <w:sz w:val="36"/>
              <w:u w:val="single"/>
            </w:rPr>
            <w:t>PREFEITURA MUNICIPAL DE ALTO PARANÁ</w:t>
          </w:r>
        </w:p>
        <w:p w14:paraId="4B527367" w14:textId="77777777" w:rsidR="009A4D67" w:rsidRDefault="009A4D67" w:rsidP="007D5893">
          <w:pPr>
            <w:keepLines/>
            <w:jc w:val="center"/>
          </w:pPr>
          <w:r>
            <w:t>Estado do Paraná</w:t>
          </w:r>
        </w:p>
        <w:p w14:paraId="3522022C" w14:textId="77777777" w:rsidR="009A4D67" w:rsidRDefault="009A4D67" w:rsidP="007D5893">
          <w:pPr>
            <w:keepLines/>
            <w:jc w:val="center"/>
          </w:pPr>
          <w:r>
            <w:t>CNPJ Nº 76.279.967/0001-16</w:t>
          </w:r>
        </w:p>
        <w:p w14:paraId="74BA1DF5" w14:textId="77777777" w:rsidR="009A4D67" w:rsidRDefault="009A4D67" w:rsidP="007D5893">
          <w:pPr>
            <w:keepLines/>
            <w:jc w:val="center"/>
          </w:pPr>
          <w:r>
            <w:t>Rua José de Anchieta,1641–Fone/Fax:(44)447.1122–Cx. Postal 61–CEP:87750-000-Alto Paraná–PR</w:t>
          </w:r>
        </w:p>
        <w:p w14:paraId="231C4740" w14:textId="77777777" w:rsidR="009A4D67" w:rsidRDefault="009A4D67" w:rsidP="007D5893">
          <w:pPr>
            <w:keepLines/>
            <w:jc w:val="center"/>
          </w:pPr>
          <w:r>
            <w:t xml:space="preserve">E-mail: </w:t>
          </w:r>
          <w:hyperlink r:id="rId2" w:history="1">
            <w:r>
              <w:rPr>
                <w:rStyle w:val="Hyperlink"/>
              </w:rPr>
              <w:t>pmaltopr@altoparana.pr.gov.br</w:t>
            </w:r>
          </w:hyperlink>
          <w:r>
            <w:t xml:space="preserve"> - http://www.altoparana.pr.gov.br</w:t>
          </w:r>
        </w:p>
      </w:tc>
    </w:tr>
  </w:tbl>
  <w:p w14:paraId="30D2D915" w14:textId="77777777" w:rsidR="00C568C5" w:rsidRDefault="00C568C5" w:rsidP="00DF00CD">
    <w:pPr>
      <w:pStyle w:val="Cabealho"/>
    </w:pPr>
  </w:p>
  <w:p w14:paraId="23DEC197" w14:textId="77777777" w:rsidR="00C568C5" w:rsidRPr="00DF00CD" w:rsidRDefault="00C568C5" w:rsidP="00DF00C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D35663E"/>
    <w:multiLevelType w:val="hybridMultilevel"/>
    <w:tmpl w:val="5E0A27E0"/>
    <w:lvl w:ilvl="0" w:tplc="8822E70E">
      <w:start w:val="1"/>
      <w:numFmt w:val="lowerLetter"/>
      <w:lvlText w:val="%1)"/>
      <w:lvlJc w:val="left"/>
      <w:pPr>
        <w:ind w:left="144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635DD3"/>
    <w:multiLevelType w:val="hybridMultilevel"/>
    <w:tmpl w:val="55DEB21A"/>
    <w:lvl w:ilvl="0" w:tplc="E93E7058">
      <w:start w:val="1"/>
      <w:numFmt w:val="lowerRoman"/>
      <w:lvlText w:val="%1."/>
      <w:lvlJc w:val="right"/>
      <w:pPr>
        <w:ind w:left="720" w:hanging="360"/>
      </w:pPr>
      <w:rPr>
        <w:color w:val="000000"/>
      </w:rPr>
    </w:lvl>
    <w:lvl w:ilvl="1" w:tplc="0FBCF276">
      <w:start w:val="1"/>
      <w:numFmt w:val="lowerLetter"/>
      <w:suff w:val="space"/>
      <w:lvlText w:val="%2)"/>
      <w:lvlJc w:val="left"/>
      <w:pPr>
        <w:ind w:left="1440" w:hanging="360"/>
      </w:pPr>
      <w:rPr>
        <w:rFonts w:hint="default"/>
        <w:b w:val="0"/>
        <w:bCs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294E87"/>
    <w:multiLevelType w:val="hybridMultilevel"/>
    <w:tmpl w:val="A52650B2"/>
    <w:lvl w:ilvl="0" w:tplc="37AC0C48">
      <w:start w:val="1"/>
      <w:numFmt w:val="lowerLetter"/>
      <w:suff w:val="space"/>
      <w:lvlText w:val="%1)"/>
      <w:lvlJc w:val="left"/>
      <w:pPr>
        <w:ind w:left="1069" w:hanging="360"/>
      </w:pPr>
      <w:rPr>
        <w:rFonts w:hint="default"/>
        <w:b w:val="0"/>
        <w:bCs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7BA07376"/>
    <w:multiLevelType w:val="hybridMultilevel"/>
    <w:tmpl w:val="C0005B18"/>
    <w:lvl w:ilvl="0" w:tplc="04464E9A">
      <w:start w:val="1"/>
      <w:numFmt w:val="lowerLetter"/>
      <w:suff w:val="space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1CB2"/>
    <w:rsid w:val="000000F4"/>
    <w:rsid w:val="0001393D"/>
    <w:rsid w:val="00022B28"/>
    <w:rsid w:val="000276F5"/>
    <w:rsid w:val="00027D44"/>
    <w:rsid w:val="00035B85"/>
    <w:rsid w:val="00036F55"/>
    <w:rsid w:val="000402CE"/>
    <w:rsid w:val="00044264"/>
    <w:rsid w:val="00050CC2"/>
    <w:rsid w:val="00053A7A"/>
    <w:rsid w:val="00056705"/>
    <w:rsid w:val="0006241A"/>
    <w:rsid w:val="00066C22"/>
    <w:rsid w:val="00066E79"/>
    <w:rsid w:val="00067BCB"/>
    <w:rsid w:val="00067DCB"/>
    <w:rsid w:val="00070160"/>
    <w:rsid w:val="0007214B"/>
    <w:rsid w:val="00072B7E"/>
    <w:rsid w:val="000743C5"/>
    <w:rsid w:val="000773D4"/>
    <w:rsid w:val="00080EE3"/>
    <w:rsid w:val="00084EBA"/>
    <w:rsid w:val="00086322"/>
    <w:rsid w:val="00090ACA"/>
    <w:rsid w:val="00093E6E"/>
    <w:rsid w:val="000A02B5"/>
    <w:rsid w:val="000A1383"/>
    <w:rsid w:val="000A423B"/>
    <w:rsid w:val="000B2A9C"/>
    <w:rsid w:val="000B43D0"/>
    <w:rsid w:val="000B74E7"/>
    <w:rsid w:val="000C2E75"/>
    <w:rsid w:val="000C5754"/>
    <w:rsid w:val="000D05BC"/>
    <w:rsid w:val="000D0E80"/>
    <w:rsid w:val="000D3BA6"/>
    <w:rsid w:val="000D40E3"/>
    <w:rsid w:val="000E33BC"/>
    <w:rsid w:val="000E67A9"/>
    <w:rsid w:val="001025FE"/>
    <w:rsid w:val="00102807"/>
    <w:rsid w:val="00114BF8"/>
    <w:rsid w:val="00120652"/>
    <w:rsid w:val="0012076F"/>
    <w:rsid w:val="0013137E"/>
    <w:rsid w:val="00131BE9"/>
    <w:rsid w:val="00132BD7"/>
    <w:rsid w:val="0013422C"/>
    <w:rsid w:val="00135329"/>
    <w:rsid w:val="001356C1"/>
    <w:rsid w:val="00136737"/>
    <w:rsid w:val="00136B3D"/>
    <w:rsid w:val="001422C2"/>
    <w:rsid w:val="00145505"/>
    <w:rsid w:val="00152CCD"/>
    <w:rsid w:val="00156A2C"/>
    <w:rsid w:val="001700AE"/>
    <w:rsid w:val="00170FC6"/>
    <w:rsid w:val="00173E81"/>
    <w:rsid w:val="001831DE"/>
    <w:rsid w:val="00184019"/>
    <w:rsid w:val="00186B2E"/>
    <w:rsid w:val="00187E4E"/>
    <w:rsid w:val="001903CD"/>
    <w:rsid w:val="001943CC"/>
    <w:rsid w:val="001A1DD5"/>
    <w:rsid w:val="001A3F4F"/>
    <w:rsid w:val="001A5294"/>
    <w:rsid w:val="001A54A4"/>
    <w:rsid w:val="001A554B"/>
    <w:rsid w:val="001B27BD"/>
    <w:rsid w:val="001C0461"/>
    <w:rsid w:val="001C0974"/>
    <w:rsid w:val="001C3B8D"/>
    <w:rsid w:val="001C7D35"/>
    <w:rsid w:val="001D293E"/>
    <w:rsid w:val="001E2AC2"/>
    <w:rsid w:val="001E5989"/>
    <w:rsid w:val="001E7A3F"/>
    <w:rsid w:val="001F3B4E"/>
    <w:rsid w:val="001F45CD"/>
    <w:rsid w:val="001F5843"/>
    <w:rsid w:val="001F79EB"/>
    <w:rsid w:val="00200F55"/>
    <w:rsid w:val="00205EE7"/>
    <w:rsid w:val="00206A9E"/>
    <w:rsid w:val="0021000B"/>
    <w:rsid w:val="0021489D"/>
    <w:rsid w:val="00233A52"/>
    <w:rsid w:val="00241EF5"/>
    <w:rsid w:val="00247C73"/>
    <w:rsid w:val="0025789D"/>
    <w:rsid w:val="00263C4B"/>
    <w:rsid w:val="00264E68"/>
    <w:rsid w:val="00267B0C"/>
    <w:rsid w:val="00271FFF"/>
    <w:rsid w:val="00274B77"/>
    <w:rsid w:val="00281873"/>
    <w:rsid w:val="00282F13"/>
    <w:rsid w:val="00297A31"/>
    <w:rsid w:val="002B57E8"/>
    <w:rsid w:val="002D3D69"/>
    <w:rsid w:val="002D5E8B"/>
    <w:rsid w:val="002D64E0"/>
    <w:rsid w:val="002E0A81"/>
    <w:rsid w:val="002F25F5"/>
    <w:rsid w:val="002F3508"/>
    <w:rsid w:val="003045BD"/>
    <w:rsid w:val="00311AAF"/>
    <w:rsid w:val="00311B2C"/>
    <w:rsid w:val="00317FDB"/>
    <w:rsid w:val="003231F5"/>
    <w:rsid w:val="00331218"/>
    <w:rsid w:val="00336975"/>
    <w:rsid w:val="00343A2E"/>
    <w:rsid w:val="00346F02"/>
    <w:rsid w:val="0035602E"/>
    <w:rsid w:val="0035784B"/>
    <w:rsid w:val="0036085A"/>
    <w:rsid w:val="00361379"/>
    <w:rsid w:val="00365178"/>
    <w:rsid w:val="0036518C"/>
    <w:rsid w:val="003671C7"/>
    <w:rsid w:val="00372779"/>
    <w:rsid w:val="0038040C"/>
    <w:rsid w:val="00382FF2"/>
    <w:rsid w:val="0039581C"/>
    <w:rsid w:val="003A582B"/>
    <w:rsid w:val="003A7E7C"/>
    <w:rsid w:val="003C1233"/>
    <w:rsid w:val="003C1FD1"/>
    <w:rsid w:val="003D2B06"/>
    <w:rsid w:val="003D2DFE"/>
    <w:rsid w:val="003E1F9A"/>
    <w:rsid w:val="003E4A8B"/>
    <w:rsid w:val="003E4B20"/>
    <w:rsid w:val="003F0C43"/>
    <w:rsid w:val="0040314B"/>
    <w:rsid w:val="004141CB"/>
    <w:rsid w:val="004314D6"/>
    <w:rsid w:val="00433CF8"/>
    <w:rsid w:val="00435750"/>
    <w:rsid w:val="00440D53"/>
    <w:rsid w:val="00442AA4"/>
    <w:rsid w:val="004507E7"/>
    <w:rsid w:val="00451D90"/>
    <w:rsid w:val="0045319E"/>
    <w:rsid w:val="004551D3"/>
    <w:rsid w:val="00461689"/>
    <w:rsid w:val="00462353"/>
    <w:rsid w:val="00462BE0"/>
    <w:rsid w:val="00462C9A"/>
    <w:rsid w:val="00464E11"/>
    <w:rsid w:val="00467364"/>
    <w:rsid w:val="00472AC0"/>
    <w:rsid w:val="00475C76"/>
    <w:rsid w:val="004762A5"/>
    <w:rsid w:val="0048117C"/>
    <w:rsid w:val="00486E49"/>
    <w:rsid w:val="00486E53"/>
    <w:rsid w:val="004901C7"/>
    <w:rsid w:val="004917C6"/>
    <w:rsid w:val="004919FE"/>
    <w:rsid w:val="00492A90"/>
    <w:rsid w:val="00493166"/>
    <w:rsid w:val="004973D7"/>
    <w:rsid w:val="004A1622"/>
    <w:rsid w:val="004A577E"/>
    <w:rsid w:val="004A7AB0"/>
    <w:rsid w:val="004B4F34"/>
    <w:rsid w:val="004D17F8"/>
    <w:rsid w:val="004D3C07"/>
    <w:rsid w:val="004D5D5A"/>
    <w:rsid w:val="004E5235"/>
    <w:rsid w:val="004E527C"/>
    <w:rsid w:val="004E679A"/>
    <w:rsid w:val="004F6E68"/>
    <w:rsid w:val="00500345"/>
    <w:rsid w:val="00503396"/>
    <w:rsid w:val="00507933"/>
    <w:rsid w:val="00517CE9"/>
    <w:rsid w:val="00521FA3"/>
    <w:rsid w:val="00523713"/>
    <w:rsid w:val="005257EE"/>
    <w:rsid w:val="0052600C"/>
    <w:rsid w:val="0052678D"/>
    <w:rsid w:val="00531217"/>
    <w:rsid w:val="00531477"/>
    <w:rsid w:val="00532AAC"/>
    <w:rsid w:val="00532FA3"/>
    <w:rsid w:val="00536B51"/>
    <w:rsid w:val="005532AE"/>
    <w:rsid w:val="00560203"/>
    <w:rsid w:val="005673E3"/>
    <w:rsid w:val="00567834"/>
    <w:rsid w:val="005707AC"/>
    <w:rsid w:val="00570B8F"/>
    <w:rsid w:val="00571404"/>
    <w:rsid w:val="00574149"/>
    <w:rsid w:val="005840E4"/>
    <w:rsid w:val="005872CA"/>
    <w:rsid w:val="0059275B"/>
    <w:rsid w:val="00594EF3"/>
    <w:rsid w:val="00596BDE"/>
    <w:rsid w:val="005A3983"/>
    <w:rsid w:val="005A3BCD"/>
    <w:rsid w:val="005A6266"/>
    <w:rsid w:val="005C67A7"/>
    <w:rsid w:val="005C7ECB"/>
    <w:rsid w:val="005C7F12"/>
    <w:rsid w:val="005E2CB8"/>
    <w:rsid w:val="005F0D76"/>
    <w:rsid w:val="005F2C9C"/>
    <w:rsid w:val="005F337D"/>
    <w:rsid w:val="005F50FE"/>
    <w:rsid w:val="005F62A9"/>
    <w:rsid w:val="005F7B6F"/>
    <w:rsid w:val="006010ED"/>
    <w:rsid w:val="00601824"/>
    <w:rsid w:val="00605BE9"/>
    <w:rsid w:val="00606A96"/>
    <w:rsid w:val="00612911"/>
    <w:rsid w:val="006218EB"/>
    <w:rsid w:val="006252D8"/>
    <w:rsid w:val="006330AB"/>
    <w:rsid w:val="00633212"/>
    <w:rsid w:val="00634F0C"/>
    <w:rsid w:val="0064327C"/>
    <w:rsid w:val="00645020"/>
    <w:rsid w:val="00646165"/>
    <w:rsid w:val="00660393"/>
    <w:rsid w:val="00662D89"/>
    <w:rsid w:val="00664E1D"/>
    <w:rsid w:val="00665B30"/>
    <w:rsid w:val="00666FA9"/>
    <w:rsid w:val="00676B0E"/>
    <w:rsid w:val="00677226"/>
    <w:rsid w:val="0069395B"/>
    <w:rsid w:val="006B5371"/>
    <w:rsid w:val="006C3F17"/>
    <w:rsid w:val="006D46AA"/>
    <w:rsid w:val="006E601C"/>
    <w:rsid w:val="006E70BC"/>
    <w:rsid w:val="006E71E6"/>
    <w:rsid w:val="006F4AED"/>
    <w:rsid w:val="006F7584"/>
    <w:rsid w:val="007014C0"/>
    <w:rsid w:val="00705E0D"/>
    <w:rsid w:val="00707916"/>
    <w:rsid w:val="00715BE8"/>
    <w:rsid w:val="00721209"/>
    <w:rsid w:val="007218A0"/>
    <w:rsid w:val="007221C7"/>
    <w:rsid w:val="007300BD"/>
    <w:rsid w:val="007348A2"/>
    <w:rsid w:val="00736C2C"/>
    <w:rsid w:val="00740ABC"/>
    <w:rsid w:val="007429B5"/>
    <w:rsid w:val="0074303F"/>
    <w:rsid w:val="007467C2"/>
    <w:rsid w:val="0075171F"/>
    <w:rsid w:val="007545DD"/>
    <w:rsid w:val="00754DFB"/>
    <w:rsid w:val="007603C7"/>
    <w:rsid w:val="007641D9"/>
    <w:rsid w:val="007651F4"/>
    <w:rsid w:val="00784C57"/>
    <w:rsid w:val="00793855"/>
    <w:rsid w:val="007958B0"/>
    <w:rsid w:val="007A0DB0"/>
    <w:rsid w:val="007B235E"/>
    <w:rsid w:val="007B370F"/>
    <w:rsid w:val="007B6F75"/>
    <w:rsid w:val="007C37B6"/>
    <w:rsid w:val="007C536B"/>
    <w:rsid w:val="007C6697"/>
    <w:rsid w:val="007C6AA6"/>
    <w:rsid w:val="007D2700"/>
    <w:rsid w:val="007D3025"/>
    <w:rsid w:val="007E61D3"/>
    <w:rsid w:val="007F0E52"/>
    <w:rsid w:val="007F1635"/>
    <w:rsid w:val="007F341E"/>
    <w:rsid w:val="008037AA"/>
    <w:rsid w:val="008057D2"/>
    <w:rsid w:val="00807C08"/>
    <w:rsid w:val="00811A56"/>
    <w:rsid w:val="00830E14"/>
    <w:rsid w:val="0084013B"/>
    <w:rsid w:val="00842319"/>
    <w:rsid w:val="00843195"/>
    <w:rsid w:val="00846429"/>
    <w:rsid w:val="008502F9"/>
    <w:rsid w:val="00862BAA"/>
    <w:rsid w:val="00863ABB"/>
    <w:rsid w:val="00882652"/>
    <w:rsid w:val="0088771E"/>
    <w:rsid w:val="0089170D"/>
    <w:rsid w:val="00895A9A"/>
    <w:rsid w:val="008A5AF0"/>
    <w:rsid w:val="008B23CA"/>
    <w:rsid w:val="008B5E46"/>
    <w:rsid w:val="008B6FEC"/>
    <w:rsid w:val="008C3672"/>
    <w:rsid w:val="008C6134"/>
    <w:rsid w:val="008D1E25"/>
    <w:rsid w:val="008D254A"/>
    <w:rsid w:val="008E3540"/>
    <w:rsid w:val="008E40C9"/>
    <w:rsid w:val="008F1CB2"/>
    <w:rsid w:val="008F2491"/>
    <w:rsid w:val="008F336D"/>
    <w:rsid w:val="008F5E12"/>
    <w:rsid w:val="0090348E"/>
    <w:rsid w:val="00904729"/>
    <w:rsid w:val="00905743"/>
    <w:rsid w:val="00922227"/>
    <w:rsid w:val="00943078"/>
    <w:rsid w:val="009446B3"/>
    <w:rsid w:val="009500CD"/>
    <w:rsid w:val="0095377B"/>
    <w:rsid w:val="00963B50"/>
    <w:rsid w:val="0096564E"/>
    <w:rsid w:val="00973AC7"/>
    <w:rsid w:val="009851A6"/>
    <w:rsid w:val="00987799"/>
    <w:rsid w:val="00990833"/>
    <w:rsid w:val="00990B9D"/>
    <w:rsid w:val="00992BB9"/>
    <w:rsid w:val="00995CE6"/>
    <w:rsid w:val="009A13D7"/>
    <w:rsid w:val="009A17DA"/>
    <w:rsid w:val="009A4D67"/>
    <w:rsid w:val="009A4F64"/>
    <w:rsid w:val="009A68EB"/>
    <w:rsid w:val="009B27D2"/>
    <w:rsid w:val="009B7BCA"/>
    <w:rsid w:val="009D0B20"/>
    <w:rsid w:val="009E185B"/>
    <w:rsid w:val="009E7D61"/>
    <w:rsid w:val="009F0CCB"/>
    <w:rsid w:val="009F1E56"/>
    <w:rsid w:val="009F4DA5"/>
    <w:rsid w:val="00A01A94"/>
    <w:rsid w:val="00A122AB"/>
    <w:rsid w:val="00A153DF"/>
    <w:rsid w:val="00A156D4"/>
    <w:rsid w:val="00A2331C"/>
    <w:rsid w:val="00A23F12"/>
    <w:rsid w:val="00A25DB1"/>
    <w:rsid w:val="00A27AA7"/>
    <w:rsid w:val="00A350A2"/>
    <w:rsid w:val="00A409A4"/>
    <w:rsid w:val="00A4367C"/>
    <w:rsid w:val="00A50AC4"/>
    <w:rsid w:val="00A50E22"/>
    <w:rsid w:val="00A5511B"/>
    <w:rsid w:val="00A56DBB"/>
    <w:rsid w:val="00A67DBB"/>
    <w:rsid w:val="00A756C2"/>
    <w:rsid w:val="00A77A3C"/>
    <w:rsid w:val="00A871DA"/>
    <w:rsid w:val="00A91572"/>
    <w:rsid w:val="00A96758"/>
    <w:rsid w:val="00AA50A0"/>
    <w:rsid w:val="00AB038D"/>
    <w:rsid w:val="00AB12C3"/>
    <w:rsid w:val="00AB78DE"/>
    <w:rsid w:val="00AC4859"/>
    <w:rsid w:val="00AD40A3"/>
    <w:rsid w:val="00AE1405"/>
    <w:rsid w:val="00AE1B4D"/>
    <w:rsid w:val="00AE2CB2"/>
    <w:rsid w:val="00AE4C5D"/>
    <w:rsid w:val="00AF12D7"/>
    <w:rsid w:val="00AF6F5F"/>
    <w:rsid w:val="00B06E6C"/>
    <w:rsid w:val="00B1136F"/>
    <w:rsid w:val="00B16DC4"/>
    <w:rsid w:val="00B267C6"/>
    <w:rsid w:val="00B27DA3"/>
    <w:rsid w:val="00B32907"/>
    <w:rsid w:val="00B46D0E"/>
    <w:rsid w:val="00B52E11"/>
    <w:rsid w:val="00B55E6C"/>
    <w:rsid w:val="00B60448"/>
    <w:rsid w:val="00B608E4"/>
    <w:rsid w:val="00B62356"/>
    <w:rsid w:val="00B641B9"/>
    <w:rsid w:val="00B6566A"/>
    <w:rsid w:val="00B91439"/>
    <w:rsid w:val="00B92CBA"/>
    <w:rsid w:val="00B93787"/>
    <w:rsid w:val="00B970A3"/>
    <w:rsid w:val="00BA28EB"/>
    <w:rsid w:val="00BA292B"/>
    <w:rsid w:val="00BA411A"/>
    <w:rsid w:val="00BA4E3E"/>
    <w:rsid w:val="00BA4E5B"/>
    <w:rsid w:val="00BA7821"/>
    <w:rsid w:val="00BA7A60"/>
    <w:rsid w:val="00BB04BF"/>
    <w:rsid w:val="00BB5F2F"/>
    <w:rsid w:val="00BC0609"/>
    <w:rsid w:val="00BC1866"/>
    <w:rsid w:val="00BC1D73"/>
    <w:rsid w:val="00BC2BAC"/>
    <w:rsid w:val="00BD08BA"/>
    <w:rsid w:val="00BE15BE"/>
    <w:rsid w:val="00BF047C"/>
    <w:rsid w:val="00C02F46"/>
    <w:rsid w:val="00C03E68"/>
    <w:rsid w:val="00C15527"/>
    <w:rsid w:val="00C2257F"/>
    <w:rsid w:val="00C32656"/>
    <w:rsid w:val="00C33DE6"/>
    <w:rsid w:val="00C424BA"/>
    <w:rsid w:val="00C429CF"/>
    <w:rsid w:val="00C452EB"/>
    <w:rsid w:val="00C568C5"/>
    <w:rsid w:val="00C66AC0"/>
    <w:rsid w:val="00C72785"/>
    <w:rsid w:val="00C74CF0"/>
    <w:rsid w:val="00C923B0"/>
    <w:rsid w:val="00C92684"/>
    <w:rsid w:val="00C94852"/>
    <w:rsid w:val="00CA471E"/>
    <w:rsid w:val="00CA7A62"/>
    <w:rsid w:val="00CA7F0F"/>
    <w:rsid w:val="00CC190F"/>
    <w:rsid w:val="00CC79D8"/>
    <w:rsid w:val="00CD309E"/>
    <w:rsid w:val="00CD42E5"/>
    <w:rsid w:val="00CD5313"/>
    <w:rsid w:val="00CF5E5F"/>
    <w:rsid w:val="00CF6A11"/>
    <w:rsid w:val="00CF6E31"/>
    <w:rsid w:val="00D04942"/>
    <w:rsid w:val="00D05048"/>
    <w:rsid w:val="00D17AA6"/>
    <w:rsid w:val="00D23B11"/>
    <w:rsid w:val="00D24ABB"/>
    <w:rsid w:val="00D27231"/>
    <w:rsid w:val="00D30A6F"/>
    <w:rsid w:val="00D318A8"/>
    <w:rsid w:val="00D32D35"/>
    <w:rsid w:val="00D43647"/>
    <w:rsid w:val="00D521CE"/>
    <w:rsid w:val="00D52703"/>
    <w:rsid w:val="00D54872"/>
    <w:rsid w:val="00D6053D"/>
    <w:rsid w:val="00D6219F"/>
    <w:rsid w:val="00D73A69"/>
    <w:rsid w:val="00D74FFB"/>
    <w:rsid w:val="00D8030E"/>
    <w:rsid w:val="00D846EE"/>
    <w:rsid w:val="00D958C4"/>
    <w:rsid w:val="00D960DB"/>
    <w:rsid w:val="00D969D3"/>
    <w:rsid w:val="00D972ED"/>
    <w:rsid w:val="00DA4D68"/>
    <w:rsid w:val="00DA520A"/>
    <w:rsid w:val="00DB245C"/>
    <w:rsid w:val="00DB464D"/>
    <w:rsid w:val="00DC62C3"/>
    <w:rsid w:val="00DC7300"/>
    <w:rsid w:val="00DD30D8"/>
    <w:rsid w:val="00DD612B"/>
    <w:rsid w:val="00DD68D7"/>
    <w:rsid w:val="00DD78E3"/>
    <w:rsid w:val="00DE5731"/>
    <w:rsid w:val="00DE7609"/>
    <w:rsid w:val="00DF01D8"/>
    <w:rsid w:val="00DF189C"/>
    <w:rsid w:val="00DF323D"/>
    <w:rsid w:val="00DF35AF"/>
    <w:rsid w:val="00DF51EC"/>
    <w:rsid w:val="00E00A87"/>
    <w:rsid w:val="00E00DF4"/>
    <w:rsid w:val="00E03FD0"/>
    <w:rsid w:val="00E22339"/>
    <w:rsid w:val="00E236F1"/>
    <w:rsid w:val="00E31321"/>
    <w:rsid w:val="00E371C3"/>
    <w:rsid w:val="00E4564E"/>
    <w:rsid w:val="00E470AB"/>
    <w:rsid w:val="00E47F9D"/>
    <w:rsid w:val="00E50FF4"/>
    <w:rsid w:val="00E52449"/>
    <w:rsid w:val="00E6173C"/>
    <w:rsid w:val="00E65AE2"/>
    <w:rsid w:val="00E717E4"/>
    <w:rsid w:val="00E72EF0"/>
    <w:rsid w:val="00E83AB2"/>
    <w:rsid w:val="00E84A4C"/>
    <w:rsid w:val="00E85BBA"/>
    <w:rsid w:val="00E96939"/>
    <w:rsid w:val="00EA1F1F"/>
    <w:rsid w:val="00EA415F"/>
    <w:rsid w:val="00EA51DD"/>
    <w:rsid w:val="00EA6717"/>
    <w:rsid w:val="00EA77AC"/>
    <w:rsid w:val="00EB08E4"/>
    <w:rsid w:val="00EB1D3C"/>
    <w:rsid w:val="00EB2B27"/>
    <w:rsid w:val="00EB4793"/>
    <w:rsid w:val="00EC0E3A"/>
    <w:rsid w:val="00EC4FD1"/>
    <w:rsid w:val="00EE0944"/>
    <w:rsid w:val="00EE0EAA"/>
    <w:rsid w:val="00EE29C0"/>
    <w:rsid w:val="00EE2FC2"/>
    <w:rsid w:val="00EE4DBB"/>
    <w:rsid w:val="00EF2674"/>
    <w:rsid w:val="00EF63F0"/>
    <w:rsid w:val="00F0066C"/>
    <w:rsid w:val="00F00B9B"/>
    <w:rsid w:val="00F02DFF"/>
    <w:rsid w:val="00F04CA1"/>
    <w:rsid w:val="00F14059"/>
    <w:rsid w:val="00F1499E"/>
    <w:rsid w:val="00F226D4"/>
    <w:rsid w:val="00F24B84"/>
    <w:rsid w:val="00F314BA"/>
    <w:rsid w:val="00F35665"/>
    <w:rsid w:val="00F42FB4"/>
    <w:rsid w:val="00F452E8"/>
    <w:rsid w:val="00F45B0F"/>
    <w:rsid w:val="00F504B8"/>
    <w:rsid w:val="00F51435"/>
    <w:rsid w:val="00F53B7B"/>
    <w:rsid w:val="00F53F20"/>
    <w:rsid w:val="00F53F2E"/>
    <w:rsid w:val="00F550DB"/>
    <w:rsid w:val="00F579C1"/>
    <w:rsid w:val="00F60090"/>
    <w:rsid w:val="00F638A8"/>
    <w:rsid w:val="00F7274B"/>
    <w:rsid w:val="00F751A9"/>
    <w:rsid w:val="00F818CC"/>
    <w:rsid w:val="00F83776"/>
    <w:rsid w:val="00F852F4"/>
    <w:rsid w:val="00FA1B95"/>
    <w:rsid w:val="00FA3767"/>
    <w:rsid w:val="00FA5564"/>
    <w:rsid w:val="00FB2D6E"/>
    <w:rsid w:val="00FB6BFD"/>
    <w:rsid w:val="00FD0C10"/>
    <w:rsid w:val="00FD2CC8"/>
    <w:rsid w:val="00FD47F4"/>
    <w:rsid w:val="00FD5F5C"/>
    <w:rsid w:val="00FE071C"/>
    <w:rsid w:val="00FE327E"/>
    <w:rsid w:val="00FE54A7"/>
    <w:rsid w:val="00FE5E2B"/>
    <w:rsid w:val="00FE7021"/>
    <w:rsid w:val="00FF2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312CDB"/>
  <w15:docId w15:val="{92EB6910-0E04-46EB-9167-06758D0FC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E7609"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bCs/>
      <w:sz w:val="24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sz w:val="24"/>
    </w:rPr>
  </w:style>
  <w:style w:type="paragraph" w:styleId="Ttulo3">
    <w:name w:val="heading 3"/>
    <w:basedOn w:val="Normal"/>
    <w:next w:val="Normal"/>
    <w:qFormat/>
    <w:pPr>
      <w:keepNext/>
      <w:spacing w:line="360" w:lineRule="auto"/>
      <w:outlineLvl w:val="2"/>
    </w:pPr>
    <w:rPr>
      <w:sz w:val="24"/>
    </w:rPr>
  </w:style>
  <w:style w:type="paragraph" w:styleId="Ttulo4">
    <w:name w:val="heading 4"/>
    <w:basedOn w:val="Normal"/>
    <w:next w:val="Normal"/>
    <w:link w:val="Ttulo4Char"/>
    <w:qFormat/>
    <w:rsid w:val="007014C0"/>
    <w:pPr>
      <w:keepNext/>
      <w:jc w:val="center"/>
      <w:outlineLvl w:val="3"/>
    </w:pPr>
    <w:rPr>
      <w:b/>
      <w:bCs/>
      <w:sz w:val="24"/>
      <w:szCs w:val="24"/>
    </w:rPr>
  </w:style>
  <w:style w:type="paragraph" w:styleId="Ttulo5">
    <w:name w:val="heading 5"/>
    <w:basedOn w:val="Normal"/>
    <w:next w:val="Recuonormal"/>
    <w:link w:val="Ttulo5Char"/>
    <w:qFormat/>
    <w:rsid w:val="007014C0"/>
    <w:pPr>
      <w:ind w:left="708"/>
      <w:outlineLvl w:val="4"/>
    </w:pPr>
    <w:rPr>
      <w:b/>
    </w:rPr>
  </w:style>
  <w:style w:type="paragraph" w:styleId="Ttulo6">
    <w:name w:val="heading 6"/>
    <w:basedOn w:val="Normal"/>
    <w:next w:val="Normal"/>
    <w:link w:val="Ttulo6Char"/>
    <w:qFormat/>
    <w:rsid w:val="007014C0"/>
    <w:pPr>
      <w:keepNext/>
      <w:outlineLvl w:val="5"/>
    </w:pPr>
    <w:rPr>
      <w:b/>
      <w:bCs/>
      <w:sz w:val="24"/>
      <w:szCs w:val="24"/>
    </w:rPr>
  </w:style>
  <w:style w:type="paragraph" w:styleId="Ttulo7">
    <w:name w:val="heading 7"/>
    <w:basedOn w:val="Normal"/>
    <w:next w:val="Normal"/>
    <w:link w:val="Ttulo7Char"/>
    <w:qFormat/>
    <w:rsid w:val="007014C0"/>
    <w:pPr>
      <w:keepNext/>
      <w:outlineLvl w:val="6"/>
    </w:pPr>
    <w:rPr>
      <w:b/>
      <w:sz w:val="26"/>
      <w:szCs w:val="24"/>
      <w:u w:val="single"/>
    </w:rPr>
  </w:style>
  <w:style w:type="paragraph" w:styleId="Ttulo8">
    <w:name w:val="heading 8"/>
    <w:basedOn w:val="Normal"/>
    <w:next w:val="Normal"/>
    <w:link w:val="Ttulo8Char"/>
    <w:uiPriority w:val="99"/>
    <w:qFormat/>
    <w:rsid w:val="007014C0"/>
    <w:pPr>
      <w:keepNext/>
      <w:jc w:val="both"/>
      <w:outlineLvl w:val="7"/>
    </w:pPr>
    <w:rPr>
      <w:b/>
      <w:sz w:val="24"/>
    </w:rPr>
  </w:style>
  <w:style w:type="paragraph" w:styleId="Ttulo9">
    <w:name w:val="heading 9"/>
    <w:basedOn w:val="Normal"/>
    <w:next w:val="Normal"/>
    <w:link w:val="Ttulo9Char"/>
    <w:qFormat/>
    <w:rsid w:val="007014C0"/>
    <w:pPr>
      <w:keepNext/>
      <w:jc w:val="center"/>
      <w:outlineLvl w:val="8"/>
    </w:pPr>
    <w:rPr>
      <w:rFonts w:ascii="Arial" w:hAnsi="Arial"/>
      <w:b/>
      <w:bCs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semiHidden/>
    <w:rsid w:val="00F314BA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rsid w:val="0064327C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rsid w:val="0064327C"/>
    <w:pPr>
      <w:tabs>
        <w:tab w:val="center" w:pos="4252"/>
        <w:tab w:val="right" w:pos="8504"/>
      </w:tabs>
    </w:pPr>
  </w:style>
  <w:style w:type="paragraph" w:styleId="Legenda">
    <w:name w:val="caption"/>
    <w:basedOn w:val="Normal"/>
    <w:next w:val="Normal"/>
    <w:qFormat/>
    <w:rsid w:val="0064327C"/>
    <w:rPr>
      <w:rFonts w:ascii="Arial" w:hAnsi="Arial"/>
      <w:i/>
      <w:sz w:val="40"/>
    </w:rPr>
  </w:style>
  <w:style w:type="character" w:styleId="Hyperlink">
    <w:name w:val="Hyperlink"/>
    <w:uiPriority w:val="99"/>
    <w:rsid w:val="0064327C"/>
    <w:rPr>
      <w:color w:val="0000FF"/>
      <w:u w:val="single"/>
    </w:rPr>
  </w:style>
  <w:style w:type="character" w:customStyle="1" w:styleId="RodapChar">
    <w:name w:val="Rodapé Char"/>
    <w:basedOn w:val="Fontepargpadro"/>
    <w:link w:val="Rodap"/>
    <w:uiPriority w:val="99"/>
    <w:rsid w:val="00E470AB"/>
  </w:style>
  <w:style w:type="paragraph" w:styleId="PargrafodaLista">
    <w:name w:val="List Paragraph"/>
    <w:basedOn w:val="Normal"/>
    <w:uiPriority w:val="99"/>
    <w:qFormat/>
    <w:rsid w:val="00FE7021"/>
    <w:pPr>
      <w:ind w:left="720"/>
      <w:contextualSpacing/>
    </w:pPr>
  </w:style>
  <w:style w:type="character" w:customStyle="1" w:styleId="CabealhoChar">
    <w:name w:val="Cabeçalho Char"/>
    <w:basedOn w:val="Fontepargpadro"/>
    <w:link w:val="Cabealho"/>
    <w:rsid w:val="00D969D3"/>
  </w:style>
  <w:style w:type="paragraph" w:customStyle="1" w:styleId="Textoembloco1">
    <w:name w:val="Texto em bloco1"/>
    <w:basedOn w:val="Normal"/>
    <w:rsid w:val="00493166"/>
    <w:pPr>
      <w:suppressAutoHyphens/>
      <w:ind w:left="1620" w:right="49"/>
      <w:jc w:val="both"/>
    </w:pPr>
    <w:rPr>
      <w:szCs w:val="24"/>
    </w:rPr>
  </w:style>
  <w:style w:type="paragraph" w:styleId="Corpodetexto2">
    <w:name w:val="Body Text 2"/>
    <w:basedOn w:val="Normal"/>
    <w:link w:val="Corpodetexto2Char"/>
    <w:rsid w:val="00493166"/>
    <w:pPr>
      <w:jc w:val="both"/>
    </w:pPr>
    <w:rPr>
      <w:rFonts w:ascii="Arial" w:hAnsi="Arial"/>
      <w:sz w:val="28"/>
    </w:rPr>
  </w:style>
  <w:style w:type="character" w:customStyle="1" w:styleId="Corpodetexto2Char">
    <w:name w:val="Corpo de texto 2 Char"/>
    <w:basedOn w:val="Fontepargpadro"/>
    <w:link w:val="Corpodetexto2"/>
    <w:rsid w:val="00493166"/>
    <w:rPr>
      <w:rFonts w:ascii="Arial" w:hAnsi="Arial"/>
      <w:sz w:val="28"/>
    </w:rPr>
  </w:style>
  <w:style w:type="paragraph" w:styleId="Recuodecorpodetexto2">
    <w:name w:val="Body Text Indent 2"/>
    <w:basedOn w:val="Normal"/>
    <w:link w:val="Recuodecorpodetexto2Char"/>
    <w:rsid w:val="00056705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056705"/>
  </w:style>
  <w:style w:type="table" w:styleId="Tabelacomgrade">
    <w:name w:val="Table Grid"/>
    <w:basedOn w:val="Tabelanormal"/>
    <w:rsid w:val="00A156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cuodecorpodetexto">
    <w:name w:val="Body Text Indent"/>
    <w:basedOn w:val="Normal"/>
    <w:link w:val="RecuodecorpodetextoChar"/>
    <w:rsid w:val="004F6E68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4F6E68"/>
  </w:style>
  <w:style w:type="paragraph" w:customStyle="1" w:styleId="ecxmsonormal">
    <w:name w:val="ecxmsonormal"/>
    <w:basedOn w:val="Normal"/>
    <w:rsid w:val="00C568C5"/>
    <w:pPr>
      <w:spacing w:before="100" w:beforeAutospacing="1" w:after="100" w:afterAutospacing="1"/>
    </w:pPr>
    <w:rPr>
      <w:sz w:val="24"/>
      <w:szCs w:val="24"/>
    </w:rPr>
  </w:style>
  <w:style w:type="character" w:styleId="Nmerodepgina">
    <w:name w:val="page number"/>
    <w:basedOn w:val="Fontepargpadro"/>
    <w:qFormat/>
    <w:rsid w:val="007218A0"/>
  </w:style>
  <w:style w:type="character" w:styleId="Refdecomentrio">
    <w:name w:val="annotation reference"/>
    <w:basedOn w:val="Fontepargpadro"/>
    <w:rsid w:val="00666FA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rsid w:val="00666FA9"/>
  </w:style>
  <w:style w:type="character" w:customStyle="1" w:styleId="TextodecomentrioChar">
    <w:name w:val="Texto de comentário Char"/>
    <w:basedOn w:val="Fontepargpadro"/>
    <w:link w:val="Textodecomentrio"/>
    <w:uiPriority w:val="99"/>
    <w:rsid w:val="00666FA9"/>
  </w:style>
  <w:style w:type="paragraph" w:styleId="Assuntodocomentrio">
    <w:name w:val="annotation subject"/>
    <w:basedOn w:val="Textodecomentrio"/>
    <w:next w:val="Textodecomentrio"/>
    <w:link w:val="AssuntodocomentrioChar"/>
    <w:rsid w:val="00666FA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rsid w:val="00666FA9"/>
    <w:rPr>
      <w:b/>
      <w:bCs/>
    </w:rPr>
  </w:style>
  <w:style w:type="paragraph" w:styleId="Corpodetexto">
    <w:name w:val="Body Text"/>
    <w:basedOn w:val="Normal"/>
    <w:link w:val="CorpodetextoChar"/>
    <w:uiPriority w:val="99"/>
    <w:rsid w:val="009A4D67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rsid w:val="009A4D67"/>
  </w:style>
  <w:style w:type="paragraph" w:styleId="NormalWeb">
    <w:name w:val="Normal (Web)"/>
    <w:basedOn w:val="Normal"/>
    <w:link w:val="NormalWebChar"/>
    <w:uiPriority w:val="99"/>
    <w:rsid w:val="009A4D67"/>
    <w:pPr>
      <w:spacing w:before="100" w:beforeAutospacing="1" w:after="100" w:afterAutospacing="1"/>
    </w:pPr>
    <w:rPr>
      <w:rFonts w:eastAsia="MS Mincho"/>
      <w:sz w:val="24"/>
      <w:szCs w:val="24"/>
    </w:rPr>
  </w:style>
  <w:style w:type="character" w:customStyle="1" w:styleId="NormalWebChar">
    <w:name w:val="Normal (Web) Char"/>
    <w:link w:val="NormalWeb"/>
    <w:uiPriority w:val="99"/>
    <w:rsid w:val="009A4D67"/>
    <w:rPr>
      <w:rFonts w:eastAsia="MS Mincho"/>
      <w:sz w:val="24"/>
      <w:szCs w:val="24"/>
    </w:rPr>
  </w:style>
  <w:style w:type="character" w:customStyle="1" w:styleId="Ttulo4Char">
    <w:name w:val="Título 4 Char"/>
    <w:basedOn w:val="Fontepargpadro"/>
    <w:link w:val="Ttulo4"/>
    <w:rsid w:val="007014C0"/>
    <w:rPr>
      <w:b/>
      <w:bCs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7014C0"/>
    <w:rPr>
      <w:b/>
    </w:rPr>
  </w:style>
  <w:style w:type="character" w:customStyle="1" w:styleId="Ttulo6Char">
    <w:name w:val="Título 6 Char"/>
    <w:basedOn w:val="Fontepargpadro"/>
    <w:link w:val="Ttulo6"/>
    <w:rsid w:val="007014C0"/>
    <w:rPr>
      <w:b/>
      <w:bCs/>
      <w:sz w:val="24"/>
      <w:szCs w:val="24"/>
    </w:rPr>
  </w:style>
  <w:style w:type="character" w:customStyle="1" w:styleId="Ttulo7Char">
    <w:name w:val="Título 7 Char"/>
    <w:basedOn w:val="Fontepargpadro"/>
    <w:link w:val="Ttulo7"/>
    <w:rsid w:val="007014C0"/>
    <w:rPr>
      <w:b/>
      <w:sz w:val="26"/>
      <w:szCs w:val="24"/>
      <w:u w:val="single"/>
    </w:rPr>
  </w:style>
  <w:style w:type="character" w:customStyle="1" w:styleId="Ttulo8Char">
    <w:name w:val="Título 8 Char"/>
    <w:basedOn w:val="Fontepargpadro"/>
    <w:link w:val="Ttulo8"/>
    <w:uiPriority w:val="99"/>
    <w:rsid w:val="007014C0"/>
    <w:rPr>
      <w:b/>
      <w:sz w:val="24"/>
    </w:rPr>
  </w:style>
  <w:style w:type="character" w:customStyle="1" w:styleId="Ttulo9Char">
    <w:name w:val="Título 9 Char"/>
    <w:basedOn w:val="Fontepargpadro"/>
    <w:link w:val="Ttulo9"/>
    <w:rsid w:val="007014C0"/>
    <w:rPr>
      <w:rFonts w:ascii="Arial" w:hAnsi="Arial"/>
      <w:b/>
      <w:bCs/>
      <w:sz w:val="24"/>
    </w:rPr>
  </w:style>
  <w:style w:type="paragraph" w:styleId="Remissivo1">
    <w:name w:val="index 1"/>
    <w:basedOn w:val="Normal"/>
    <w:next w:val="Normal"/>
    <w:autoRedefine/>
    <w:semiHidden/>
    <w:rsid w:val="007014C0"/>
    <w:rPr>
      <w:b/>
      <w:sz w:val="24"/>
      <w:szCs w:val="24"/>
    </w:rPr>
  </w:style>
  <w:style w:type="paragraph" w:customStyle="1" w:styleId="Corpodetexto1">
    <w:name w:val="Corpo de texto1"/>
    <w:basedOn w:val="Normal"/>
    <w:rsid w:val="007014C0"/>
    <w:pPr>
      <w:jc w:val="both"/>
    </w:pPr>
    <w:rPr>
      <w:rFonts w:ascii="Arial" w:hAnsi="Arial"/>
      <w:sz w:val="24"/>
    </w:rPr>
  </w:style>
  <w:style w:type="paragraph" w:styleId="Ttulo">
    <w:name w:val="Title"/>
    <w:basedOn w:val="Normal"/>
    <w:link w:val="TtuloChar"/>
    <w:qFormat/>
    <w:rsid w:val="007014C0"/>
    <w:pPr>
      <w:jc w:val="center"/>
    </w:pPr>
    <w:rPr>
      <w:b/>
      <w:sz w:val="28"/>
    </w:rPr>
  </w:style>
  <w:style w:type="character" w:customStyle="1" w:styleId="TtuloChar">
    <w:name w:val="Título Char"/>
    <w:basedOn w:val="Fontepargpadro"/>
    <w:link w:val="Ttulo"/>
    <w:qFormat/>
    <w:rsid w:val="007014C0"/>
    <w:rPr>
      <w:b/>
      <w:sz w:val="28"/>
    </w:rPr>
  </w:style>
  <w:style w:type="paragraph" w:styleId="Recuonormal">
    <w:name w:val="Normal Indent"/>
    <w:basedOn w:val="Normal"/>
    <w:rsid w:val="007014C0"/>
    <w:pPr>
      <w:ind w:left="708"/>
    </w:pPr>
    <w:rPr>
      <w:sz w:val="24"/>
    </w:rPr>
  </w:style>
  <w:style w:type="paragraph" w:customStyle="1" w:styleId="texto">
    <w:name w:val="texto"/>
    <w:basedOn w:val="Normal"/>
    <w:rsid w:val="007014C0"/>
    <w:pPr>
      <w:spacing w:before="100" w:beforeAutospacing="1" w:after="100" w:afterAutospacing="1"/>
    </w:pPr>
    <w:rPr>
      <w:rFonts w:ascii="Tahoma" w:hAnsi="Tahoma" w:cs="Tahoma"/>
      <w:color w:val="000000"/>
      <w:sz w:val="7"/>
      <w:szCs w:val="7"/>
    </w:rPr>
  </w:style>
  <w:style w:type="character" w:customStyle="1" w:styleId="apple-converted-space">
    <w:name w:val="apple-converted-space"/>
    <w:basedOn w:val="Fontepargpadro"/>
    <w:rsid w:val="007014C0"/>
  </w:style>
  <w:style w:type="character" w:customStyle="1" w:styleId="badge">
    <w:name w:val="badge"/>
    <w:basedOn w:val="Fontepargpadro"/>
    <w:rsid w:val="007014C0"/>
  </w:style>
  <w:style w:type="paragraph" w:customStyle="1" w:styleId="Corpodetexto20">
    <w:name w:val="Corpo de texto2"/>
    <w:basedOn w:val="Normal"/>
    <w:rsid w:val="007014C0"/>
    <w:pPr>
      <w:jc w:val="both"/>
    </w:pPr>
    <w:rPr>
      <w:rFonts w:ascii="Arial" w:hAnsi="Arial"/>
      <w:sz w:val="24"/>
    </w:rPr>
  </w:style>
  <w:style w:type="paragraph" w:customStyle="1" w:styleId="Corpodetexto3">
    <w:name w:val="Corpo de texto3"/>
    <w:basedOn w:val="Normal"/>
    <w:rsid w:val="007014C0"/>
    <w:pPr>
      <w:jc w:val="both"/>
    </w:pPr>
    <w:rPr>
      <w:rFonts w:ascii="Arial" w:hAnsi="Arial"/>
      <w:sz w:val="24"/>
    </w:rPr>
  </w:style>
  <w:style w:type="character" w:customStyle="1" w:styleId="hiperlink">
    <w:name w:val="hiperlink"/>
    <w:basedOn w:val="Fontepargpadro"/>
    <w:rsid w:val="007014C0"/>
  </w:style>
  <w:style w:type="character" w:styleId="nfase">
    <w:name w:val="Emphasis"/>
    <w:basedOn w:val="Fontepargpadro"/>
    <w:uiPriority w:val="20"/>
    <w:qFormat/>
    <w:rsid w:val="007014C0"/>
    <w:rPr>
      <w:i/>
      <w:iCs/>
    </w:rPr>
  </w:style>
  <w:style w:type="paragraph" w:customStyle="1" w:styleId="paragraph">
    <w:name w:val="paragraph"/>
    <w:basedOn w:val="Normal"/>
    <w:rsid w:val="007014C0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basedOn w:val="Fontepargpadro"/>
    <w:uiPriority w:val="22"/>
    <w:qFormat/>
    <w:rsid w:val="0013532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3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4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9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3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1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9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2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1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8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7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35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pmaltopr@altoparana.pr.gov.br" TargetMode="External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curadoria\Downloads\%23Modelo%20Timbre%20Oficial%20(com%20marca%20d&#180;agua)%20(2)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FF4F7D-4AE6-4643-84C3-228DAD3790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#Modelo Timbre Oficial (com marca d´agua) (2)</Template>
  <TotalTime>1</TotalTime>
  <Pages>1</Pages>
  <Words>350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Oficio</vt:lpstr>
    </vt:vector>
  </TitlesOfParts>
  <Company>Particular</Company>
  <LinksUpToDate>false</LinksUpToDate>
  <CharactersWithSpaces>2242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Oficio</dc:title>
  <dc:creator>Procuradoria</dc:creator>
  <cp:keywords>Câmara Municipal Cambará</cp:keywords>
  <cp:lastModifiedBy>EVELYN CARDOGNA NOGUEIRA FURMA</cp:lastModifiedBy>
  <cp:revision>2</cp:revision>
  <cp:lastPrinted>2021-07-29T12:15:00Z</cp:lastPrinted>
  <dcterms:created xsi:type="dcterms:W3CDTF">2021-10-15T17:50:00Z</dcterms:created>
  <dcterms:modified xsi:type="dcterms:W3CDTF">2021-10-15T17:50:00Z</dcterms:modified>
</cp:coreProperties>
</file>