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8BE" w:rsidRDefault="006168BE" w:rsidP="00DD14A0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168BE" w:rsidRPr="00780F07" w:rsidRDefault="006168BE" w:rsidP="006168BE">
      <w:pPr>
        <w:pStyle w:val="PargrafodaLista"/>
        <w:numPr>
          <w:ilvl w:val="0"/>
          <w:numId w:val="32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80F07">
        <w:rPr>
          <w:rFonts w:ascii="Arial" w:hAnsi="Arial" w:cs="Arial"/>
          <w:b/>
          <w:sz w:val="24"/>
          <w:szCs w:val="24"/>
        </w:rPr>
        <w:t>Mãe</w:t>
      </w:r>
      <w:r>
        <w:rPr>
          <w:rFonts w:ascii="Arial" w:hAnsi="Arial" w:cs="Arial"/>
          <w:b/>
          <w:sz w:val="24"/>
          <w:szCs w:val="24"/>
        </w:rPr>
        <w:t>: Maria Rita da Conceição de Oliveira</w:t>
      </w:r>
    </w:p>
    <w:p w:rsidR="006168BE" w:rsidRPr="00F54777" w:rsidRDefault="006168BE" w:rsidP="006168BE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>Maria Isis de Oliveira Silva</w:t>
      </w:r>
    </w:p>
    <w:p w:rsidR="006168BE" w:rsidRDefault="006168BE" w:rsidP="006168BE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26/08/2021</w:t>
      </w:r>
    </w:p>
    <w:p w:rsidR="006168BE" w:rsidRDefault="006168BE" w:rsidP="006168BE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24/03/2023 as 13:39h</w:t>
      </w:r>
    </w:p>
    <w:p w:rsidR="00B63A7C" w:rsidRDefault="00B63A7C" w:rsidP="006168BE">
      <w:pPr>
        <w:spacing w:after="0" w:line="240" w:lineRule="auto"/>
        <w:ind w:left="142"/>
        <w:rPr>
          <w:rFonts w:ascii="Arial" w:hAnsi="Arial" w:cs="Arial"/>
          <w:sz w:val="24"/>
          <w:szCs w:val="24"/>
        </w:rPr>
      </w:pPr>
    </w:p>
    <w:p w:rsidR="00B63A7C" w:rsidRPr="00780F07" w:rsidRDefault="00B63A7C" w:rsidP="00B63A7C">
      <w:pPr>
        <w:pStyle w:val="PargrafodaLista"/>
        <w:numPr>
          <w:ilvl w:val="0"/>
          <w:numId w:val="32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80F07">
        <w:rPr>
          <w:rFonts w:ascii="Arial" w:hAnsi="Arial" w:cs="Arial"/>
          <w:b/>
          <w:sz w:val="24"/>
          <w:szCs w:val="24"/>
        </w:rPr>
        <w:t>Mãe</w:t>
      </w:r>
      <w:r>
        <w:rPr>
          <w:rFonts w:ascii="Arial" w:hAnsi="Arial" w:cs="Arial"/>
          <w:b/>
          <w:sz w:val="24"/>
          <w:szCs w:val="24"/>
        </w:rPr>
        <w:t xml:space="preserve">: Vivian </w:t>
      </w:r>
      <w:proofErr w:type="spellStart"/>
      <w:r>
        <w:rPr>
          <w:rFonts w:ascii="Arial" w:hAnsi="Arial" w:cs="Arial"/>
          <w:b/>
          <w:sz w:val="24"/>
          <w:szCs w:val="24"/>
        </w:rPr>
        <w:t>Ap</w:t>
      </w:r>
      <w:proofErr w:type="spellEnd"/>
      <w:r>
        <w:rPr>
          <w:rFonts w:ascii="Arial" w:hAnsi="Arial" w:cs="Arial"/>
          <w:b/>
          <w:sz w:val="24"/>
          <w:szCs w:val="24"/>
        </w:rPr>
        <w:t>ª dos Santos</w:t>
      </w:r>
    </w:p>
    <w:p w:rsidR="00B63A7C" w:rsidRPr="00F54777" w:rsidRDefault="00B63A7C" w:rsidP="00B63A7C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 xml:space="preserve">Maria Clara dos Santos Rodrigues </w:t>
      </w:r>
      <w:proofErr w:type="spellStart"/>
      <w:r>
        <w:rPr>
          <w:rFonts w:ascii="Arial" w:hAnsi="Arial" w:cs="Arial"/>
          <w:b/>
          <w:sz w:val="24"/>
          <w:szCs w:val="24"/>
        </w:rPr>
        <w:t>Steindorf</w:t>
      </w:r>
      <w:proofErr w:type="spellEnd"/>
    </w:p>
    <w:p w:rsidR="00B63A7C" w:rsidRDefault="00B63A7C" w:rsidP="00B63A7C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05/2021</w:t>
      </w:r>
    </w:p>
    <w:p w:rsidR="00B63A7C" w:rsidRDefault="00B63A7C" w:rsidP="00B63A7C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29/03/2023 as 08:08h</w:t>
      </w:r>
    </w:p>
    <w:p w:rsidR="00003EE2" w:rsidRDefault="00003EE2" w:rsidP="00D3241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EE2" w:rsidRPr="00780F07" w:rsidRDefault="00003EE2" w:rsidP="00003EE2">
      <w:pPr>
        <w:pStyle w:val="PargrafodaLista"/>
        <w:numPr>
          <w:ilvl w:val="0"/>
          <w:numId w:val="32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80F07">
        <w:rPr>
          <w:rFonts w:ascii="Arial" w:hAnsi="Arial" w:cs="Arial"/>
          <w:b/>
          <w:sz w:val="24"/>
          <w:szCs w:val="24"/>
        </w:rPr>
        <w:t>Mãe</w:t>
      </w:r>
      <w:r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b/>
          <w:sz w:val="24"/>
          <w:szCs w:val="24"/>
        </w:rPr>
        <w:t>Agda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Rafaelly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G. Marcondes</w:t>
      </w:r>
    </w:p>
    <w:p w:rsidR="00003EE2" w:rsidRPr="00F54777" w:rsidRDefault="00003EE2" w:rsidP="00003EE2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 w:rsidR="008E223A">
        <w:rPr>
          <w:rFonts w:ascii="Arial" w:hAnsi="Arial" w:cs="Arial"/>
          <w:b/>
          <w:sz w:val="24"/>
          <w:szCs w:val="24"/>
        </w:rPr>
        <w:t>Agata</w:t>
      </w:r>
      <w:proofErr w:type="spellEnd"/>
      <w:r w:rsidR="008E223A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8E223A">
        <w:rPr>
          <w:rFonts w:ascii="Arial" w:hAnsi="Arial" w:cs="Arial"/>
          <w:b/>
          <w:sz w:val="24"/>
          <w:szCs w:val="24"/>
        </w:rPr>
        <w:t>Mi</w:t>
      </w:r>
      <w:r>
        <w:rPr>
          <w:rFonts w:ascii="Arial" w:hAnsi="Arial" w:cs="Arial"/>
          <w:b/>
          <w:sz w:val="24"/>
          <w:szCs w:val="24"/>
        </w:rPr>
        <w:t>caelle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Marcondes da Rosa</w:t>
      </w:r>
    </w:p>
    <w:p w:rsidR="00003EE2" w:rsidRDefault="00003EE2" w:rsidP="00003EE2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26/02/2022</w:t>
      </w:r>
    </w:p>
    <w:p w:rsidR="00003EE2" w:rsidRPr="00DD14A0" w:rsidRDefault="00003EE2" w:rsidP="00DD14A0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31/03/2023 as 15:43h</w:t>
      </w:r>
    </w:p>
    <w:p w:rsidR="00DD3A1B" w:rsidRPr="00003EE2" w:rsidRDefault="00DD3A1B" w:rsidP="00003EE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03EE2" w:rsidRPr="00D3241E" w:rsidRDefault="00003EE2" w:rsidP="00D3241E">
      <w:pPr>
        <w:pStyle w:val="PargrafodaLista"/>
        <w:spacing w:after="0" w:line="240" w:lineRule="auto"/>
        <w:ind w:left="502"/>
        <w:rPr>
          <w:rFonts w:ascii="Arial" w:hAnsi="Arial" w:cs="Arial"/>
          <w:b/>
          <w:sz w:val="24"/>
          <w:szCs w:val="24"/>
        </w:rPr>
      </w:pPr>
    </w:p>
    <w:p w:rsidR="00D3241E" w:rsidRPr="00780F07" w:rsidRDefault="00D3241E" w:rsidP="00003EE2">
      <w:pPr>
        <w:pStyle w:val="PargrafodaLista"/>
        <w:numPr>
          <w:ilvl w:val="0"/>
          <w:numId w:val="32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80F07">
        <w:rPr>
          <w:rFonts w:ascii="Arial" w:hAnsi="Arial" w:cs="Arial"/>
          <w:b/>
          <w:sz w:val="24"/>
          <w:szCs w:val="24"/>
        </w:rPr>
        <w:t>Mãe</w:t>
      </w:r>
      <w:r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b/>
          <w:sz w:val="24"/>
          <w:szCs w:val="24"/>
        </w:rPr>
        <w:t>Geniffer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Gabrielle Santos da Silva</w:t>
      </w:r>
    </w:p>
    <w:p w:rsidR="00D3241E" w:rsidRPr="00F54777" w:rsidRDefault="00D3241E" w:rsidP="00D3241E">
      <w:pPr>
        <w:spacing w:after="0" w:line="240" w:lineRule="auto"/>
        <w:ind w:left="660"/>
        <w:rPr>
          <w:rFonts w:ascii="Arial" w:hAnsi="Arial" w:cs="Arial"/>
          <w:b/>
          <w:sz w:val="24"/>
          <w:szCs w:val="24"/>
        </w:rPr>
      </w:pPr>
      <w:proofErr w:type="gramStart"/>
      <w:r w:rsidRPr="00F54777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54777">
        <w:rPr>
          <w:rFonts w:ascii="Arial" w:hAnsi="Arial" w:cs="Arial"/>
          <w:b/>
          <w:sz w:val="24"/>
          <w:szCs w:val="24"/>
        </w:rPr>
        <w:t xml:space="preserve">: </w:t>
      </w:r>
      <w:proofErr w:type="spellStart"/>
      <w:r>
        <w:rPr>
          <w:rFonts w:ascii="Arial" w:hAnsi="Arial" w:cs="Arial"/>
          <w:b/>
          <w:sz w:val="24"/>
          <w:szCs w:val="24"/>
        </w:rPr>
        <w:t>Alyce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b/>
          <w:sz w:val="24"/>
          <w:szCs w:val="24"/>
        </w:rPr>
        <w:t>Luara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de Oliveira Silva</w:t>
      </w:r>
    </w:p>
    <w:p w:rsidR="00D3241E" w:rsidRPr="00DD14A0" w:rsidRDefault="00D3241E" w:rsidP="00DD14A0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  <w:proofErr w:type="spellStart"/>
      <w:proofErr w:type="gramStart"/>
      <w:r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>
        <w:rPr>
          <w:rFonts w:ascii="Arial" w:hAnsi="Arial" w:cs="Arial"/>
          <w:sz w:val="24"/>
          <w:szCs w:val="24"/>
        </w:rPr>
        <w:t>: 26/01/2022</w:t>
      </w:r>
    </w:p>
    <w:p w:rsidR="00D3241E" w:rsidRDefault="00D3241E" w:rsidP="00D3241E">
      <w:pPr>
        <w:pStyle w:val="PargrafodaLista"/>
        <w:spacing w:after="0" w:line="240" w:lineRule="auto"/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inscrição</w:t>
      </w:r>
      <w:proofErr w:type="gramEnd"/>
      <w:r>
        <w:rPr>
          <w:rFonts w:ascii="Arial" w:hAnsi="Arial" w:cs="Arial"/>
          <w:b/>
          <w:sz w:val="24"/>
          <w:szCs w:val="24"/>
        </w:rPr>
        <w:t>: 03/04/2023 as 09:12h</w:t>
      </w:r>
    </w:p>
    <w:p w:rsidR="00FF0D85" w:rsidRDefault="00FF0D85" w:rsidP="00D3241E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</w:p>
    <w:p w:rsidR="00FF0D85" w:rsidRPr="00D67E4D" w:rsidRDefault="00D67E4D" w:rsidP="00D67E4D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</w:t>
      </w:r>
      <w:r w:rsidR="00DD14A0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>-</w:t>
      </w:r>
      <w:r w:rsidR="00FF0D85" w:rsidRPr="00FF0D85">
        <w:t xml:space="preserve"> </w:t>
      </w:r>
      <w:r w:rsidR="00FF0D85" w:rsidRPr="00D67E4D">
        <w:rPr>
          <w:rFonts w:ascii="Arial" w:hAnsi="Arial" w:cs="Arial"/>
          <w:sz w:val="24"/>
          <w:szCs w:val="24"/>
        </w:rPr>
        <w:tab/>
      </w:r>
      <w:r w:rsidR="00FF0D85" w:rsidRPr="00D67E4D">
        <w:rPr>
          <w:rFonts w:ascii="Arial" w:hAnsi="Arial" w:cs="Arial"/>
          <w:b/>
          <w:sz w:val="24"/>
          <w:szCs w:val="24"/>
        </w:rPr>
        <w:t>Mãe:</w:t>
      </w:r>
      <w:r w:rsidR="00FF0D85" w:rsidRPr="00D67E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F0D85" w:rsidRPr="00D67E4D">
        <w:rPr>
          <w:rFonts w:ascii="Arial" w:hAnsi="Arial" w:cs="Arial"/>
          <w:b/>
          <w:sz w:val="24"/>
          <w:szCs w:val="24"/>
        </w:rPr>
        <w:t>Poliane</w:t>
      </w:r>
      <w:proofErr w:type="spellEnd"/>
      <w:r w:rsidR="00FF0D85" w:rsidRPr="00D67E4D">
        <w:rPr>
          <w:rFonts w:ascii="Arial" w:hAnsi="Arial" w:cs="Arial"/>
          <w:b/>
          <w:sz w:val="24"/>
          <w:szCs w:val="24"/>
        </w:rPr>
        <w:t xml:space="preserve"> das Dores</w:t>
      </w:r>
    </w:p>
    <w:p w:rsidR="00FF0D85" w:rsidRPr="00FF0D85" w:rsidRDefault="00FF0D85" w:rsidP="00FF0D85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 w:rsidRPr="00010482">
        <w:rPr>
          <w:rFonts w:ascii="Arial" w:hAnsi="Arial" w:cs="Arial"/>
          <w:b/>
          <w:sz w:val="24"/>
          <w:szCs w:val="24"/>
        </w:rPr>
        <w:t>Bernardo das Dores Ferreira</w:t>
      </w:r>
    </w:p>
    <w:p w:rsidR="00FF0D85" w:rsidRPr="00FF0D85" w:rsidRDefault="00FF0D85" w:rsidP="00FF0D85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FF0D85"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13/09/2021</w:t>
      </w:r>
    </w:p>
    <w:p w:rsidR="00FF0D85" w:rsidRPr="00FF0D85" w:rsidRDefault="00FF0D85" w:rsidP="00FF0D85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inscrição</w:t>
      </w:r>
      <w:proofErr w:type="gramEnd"/>
      <w:r w:rsidRPr="00FF0D85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13/04/2023 as 08:53</w:t>
      </w:r>
      <w:r w:rsidRPr="00FF0D85">
        <w:rPr>
          <w:rFonts w:ascii="Arial" w:hAnsi="Arial" w:cs="Arial"/>
          <w:sz w:val="24"/>
          <w:szCs w:val="24"/>
        </w:rPr>
        <w:t>h</w:t>
      </w:r>
    </w:p>
    <w:p w:rsidR="00826937" w:rsidRDefault="00826937" w:rsidP="00A51BD4">
      <w:pPr>
        <w:pStyle w:val="PargrafodaLista"/>
        <w:spacing w:after="0" w:line="240" w:lineRule="auto"/>
        <w:ind w:left="284"/>
        <w:rPr>
          <w:rFonts w:ascii="Arial" w:hAnsi="Arial" w:cs="Arial"/>
          <w:b/>
          <w:sz w:val="24"/>
          <w:szCs w:val="24"/>
        </w:rPr>
      </w:pPr>
    </w:p>
    <w:p w:rsidR="00C7451D" w:rsidRPr="00FF0D85" w:rsidRDefault="00DD14A0" w:rsidP="00C7451D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06</w:t>
      </w:r>
      <w:r w:rsidR="00C7451D">
        <w:rPr>
          <w:rFonts w:ascii="Arial" w:hAnsi="Arial" w:cs="Arial"/>
          <w:b/>
          <w:sz w:val="24"/>
          <w:szCs w:val="24"/>
        </w:rPr>
        <w:t>-</w:t>
      </w:r>
      <w:r w:rsidR="00C7451D" w:rsidRPr="00C7451D">
        <w:rPr>
          <w:rFonts w:ascii="Arial" w:hAnsi="Arial" w:cs="Arial"/>
          <w:b/>
          <w:sz w:val="24"/>
          <w:szCs w:val="24"/>
        </w:rPr>
        <w:t xml:space="preserve"> </w:t>
      </w:r>
      <w:r w:rsidR="00C7451D" w:rsidRPr="00FF0D85">
        <w:rPr>
          <w:rFonts w:ascii="Arial" w:hAnsi="Arial" w:cs="Arial"/>
          <w:b/>
          <w:sz w:val="24"/>
          <w:szCs w:val="24"/>
        </w:rPr>
        <w:t>Mãe:</w:t>
      </w:r>
      <w:r w:rsidR="00C7451D" w:rsidRPr="00FF0D85">
        <w:rPr>
          <w:rFonts w:ascii="Arial" w:hAnsi="Arial" w:cs="Arial"/>
          <w:sz w:val="24"/>
          <w:szCs w:val="24"/>
        </w:rPr>
        <w:t xml:space="preserve"> </w:t>
      </w:r>
      <w:r w:rsidR="00C7451D">
        <w:rPr>
          <w:rFonts w:ascii="Arial" w:hAnsi="Arial" w:cs="Arial"/>
          <w:sz w:val="24"/>
          <w:szCs w:val="24"/>
        </w:rPr>
        <w:t xml:space="preserve">Ana Paula dos </w:t>
      </w:r>
      <w:proofErr w:type="gramStart"/>
      <w:r w:rsidR="00C7451D">
        <w:rPr>
          <w:rFonts w:ascii="Arial" w:hAnsi="Arial" w:cs="Arial"/>
          <w:sz w:val="24"/>
          <w:szCs w:val="24"/>
        </w:rPr>
        <w:t>Santos Viana</w:t>
      </w:r>
      <w:proofErr w:type="gramEnd"/>
    </w:p>
    <w:p w:rsidR="00C7451D" w:rsidRPr="00FF0D85" w:rsidRDefault="00C7451D" w:rsidP="00C7451D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>Gael Viena de Jesus</w:t>
      </w:r>
    </w:p>
    <w:p w:rsidR="00C7451D" w:rsidRPr="00FF0D85" w:rsidRDefault="00C7451D" w:rsidP="00C7451D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FF0D85"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19/12/2021</w:t>
      </w:r>
    </w:p>
    <w:p w:rsidR="00C7451D" w:rsidRPr="00FF0D85" w:rsidRDefault="00C7451D" w:rsidP="00C7451D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inscrição</w:t>
      </w:r>
      <w:proofErr w:type="gramEnd"/>
      <w:r w:rsidRPr="00FF0D85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18/04/2023 as 14:25</w:t>
      </w:r>
      <w:r w:rsidRPr="00FF0D85">
        <w:rPr>
          <w:rFonts w:ascii="Arial" w:hAnsi="Arial" w:cs="Arial"/>
          <w:sz w:val="24"/>
          <w:szCs w:val="24"/>
        </w:rPr>
        <w:t>h</w:t>
      </w:r>
    </w:p>
    <w:p w:rsidR="00CC6E01" w:rsidRPr="00C7451D" w:rsidRDefault="00CC6E01" w:rsidP="00C7451D">
      <w:pPr>
        <w:pStyle w:val="PargrafodaLista"/>
        <w:spacing w:after="0" w:line="240" w:lineRule="auto"/>
        <w:ind w:left="502"/>
        <w:rPr>
          <w:rFonts w:ascii="Arial" w:hAnsi="Arial" w:cs="Arial"/>
          <w:b/>
          <w:sz w:val="24"/>
          <w:szCs w:val="24"/>
        </w:rPr>
      </w:pPr>
    </w:p>
    <w:p w:rsidR="00CC6E01" w:rsidRPr="00FF0D85" w:rsidRDefault="00DD14A0" w:rsidP="00CC6E01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07</w:t>
      </w:r>
      <w:r w:rsidR="00CC6E01">
        <w:rPr>
          <w:rFonts w:ascii="Arial" w:hAnsi="Arial" w:cs="Arial"/>
          <w:b/>
          <w:sz w:val="24"/>
          <w:szCs w:val="24"/>
        </w:rPr>
        <w:t xml:space="preserve">- </w:t>
      </w:r>
      <w:r w:rsidR="00CC6E01" w:rsidRPr="00FF0D85">
        <w:rPr>
          <w:rFonts w:ascii="Arial" w:hAnsi="Arial" w:cs="Arial"/>
          <w:b/>
          <w:sz w:val="24"/>
          <w:szCs w:val="24"/>
        </w:rPr>
        <w:t>Mãe:</w:t>
      </w:r>
      <w:r w:rsidR="00CC6E01" w:rsidRPr="00FF0D85">
        <w:rPr>
          <w:rFonts w:ascii="Arial" w:hAnsi="Arial" w:cs="Arial"/>
          <w:sz w:val="24"/>
          <w:szCs w:val="24"/>
        </w:rPr>
        <w:t xml:space="preserve"> </w:t>
      </w:r>
      <w:r w:rsidR="00CC6E01">
        <w:rPr>
          <w:rFonts w:ascii="Arial" w:hAnsi="Arial" w:cs="Arial"/>
          <w:sz w:val="24"/>
          <w:szCs w:val="24"/>
        </w:rPr>
        <w:t>Amanda Pontes Bueno</w:t>
      </w:r>
    </w:p>
    <w:p w:rsidR="00CC6E01" w:rsidRPr="00FF0D85" w:rsidRDefault="00CC6E01" w:rsidP="00CC6E01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>Pedro Henrique Bueno Pedroso</w:t>
      </w:r>
    </w:p>
    <w:p w:rsidR="00CC6E01" w:rsidRPr="00FF0D85" w:rsidRDefault="00CC6E01" w:rsidP="00CC6E01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FF0D85"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25/08/2021</w:t>
      </w:r>
    </w:p>
    <w:p w:rsidR="00CC6E01" w:rsidRPr="00FF0D85" w:rsidRDefault="00CC6E01" w:rsidP="00CC6E01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inscrição</w:t>
      </w:r>
      <w:proofErr w:type="gramEnd"/>
      <w:r w:rsidRPr="00FF0D85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24/04/2023 as 10:00</w:t>
      </w:r>
      <w:r w:rsidRPr="00FF0D85">
        <w:rPr>
          <w:rFonts w:ascii="Arial" w:hAnsi="Arial" w:cs="Arial"/>
          <w:sz w:val="24"/>
          <w:szCs w:val="24"/>
        </w:rPr>
        <w:t>h</w:t>
      </w:r>
    </w:p>
    <w:p w:rsidR="005B1CAA" w:rsidRDefault="005B1CAA" w:rsidP="00A51BD4">
      <w:pPr>
        <w:pStyle w:val="PargrafodaLista"/>
        <w:spacing w:after="0" w:line="240" w:lineRule="auto"/>
        <w:ind w:left="502"/>
        <w:rPr>
          <w:rFonts w:ascii="Arial" w:hAnsi="Arial" w:cs="Arial"/>
          <w:szCs w:val="24"/>
        </w:rPr>
      </w:pPr>
    </w:p>
    <w:p w:rsidR="00D16291" w:rsidRPr="00FF0D85" w:rsidRDefault="00DD14A0" w:rsidP="00D16291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Cs w:val="24"/>
        </w:rPr>
        <w:t>08</w:t>
      </w:r>
      <w:bookmarkStart w:id="0" w:name="_GoBack"/>
      <w:bookmarkEnd w:id="0"/>
      <w:r w:rsidR="00D16291">
        <w:rPr>
          <w:rFonts w:ascii="Arial" w:hAnsi="Arial" w:cs="Arial"/>
          <w:szCs w:val="24"/>
        </w:rPr>
        <w:t>-</w:t>
      </w:r>
      <w:r w:rsidR="00D16291">
        <w:rPr>
          <w:rFonts w:ascii="Arial" w:hAnsi="Arial" w:cs="Arial"/>
          <w:b/>
          <w:sz w:val="24"/>
          <w:szCs w:val="24"/>
        </w:rPr>
        <w:t xml:space="preserve"> </w:t>
      </w:r>
      <w:r w:rsidR="00D16291" w:rsidRPr="00FF0D85">
        <w:rPr>
          <w:rFonts w:ascii="Arial" w:hAnsi="Arial" w:cs="Arial"/>
          <w:b/>
          <w:sz w:val="24"/>
          <w:szCs w:val="24"/>
        </w:rPr>
        <w:t>Mãe:</w:t>
      </w:r>
      <w:r w:rsidR="00D16291" w:rsidRPr="00FF0D8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D16291">
        <w:rPr>
          <w:rFonts w:ascii="Arial" w:hAnsi="Arial" w:cs="Arial"/>
          <w:sz w:val="24"/>
          <w:szCs w:val="24"/>
        </w:rPr>
        <w:t>Maiara</w:t>
      </w:r>
      <w:proofErr w:type="spellEnd"/>
      <w:r w:rsidR="00D16291">
        <w:rPr>
          <w:rFonts w:ascii="Arial" w:hAnsi="Arial" w:cs="Arial"/>
          <w:sz w:val="24"/>
          <w:szCs w:val="24"/>
        </w:rPr>
        <w:t xml:space="preserve"> Andrade de </w:t>
      </w:r>
      <w:proofErr w:type="spellStart"/>
      <w:r w:rsidR="00D16291">
        <w:rPr>
          <w:rFonts w:ascii="Arial" w:hAnsi="Arial" w:cs="Arial"/>
          <w:sz w:val="24"/>
          <w:szCs w:val="24"/>
        </w:rPr>
        <w:t>Oliviera</w:t>
      </w:r>
      <w:proofErr w:type="spellEnd"/>
    </w:p>
    <w:p w:rsidR="00D16291" w:rsidRPr="00FF0D85" w:rsidRDefault="00D16291" w:rsidP="00D16291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criança</w:t>
      </w:r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b/>
          <w:sz w:val="24"/>
          <w:szCs w:val="24"/>
        </w:rPr>
        <w:t xml:space="preserve">Ana </w:t>
      </w:r>
      <w:proofErr w:type="spellStart"/>
      <w:r>
        <w:rPr>
          <w:rFonts w:ascii="Arial" w:hAnsi="Arial" w:cs="Arial"/>
          <w:b/>
          <w:sz w:val="24"/>
          <w:szCs w:val="24"/>
        </w:rPr>
        <w:t>Gabriely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de Oliveira Evaristo</w:t>
      </w:r>
    </w:p>
    <w:p w:rsidR="00D16291" w:rsidRPr="00DD14A0" w:rsidRDefault="00D16291" w:rsidP="00DD14A0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spellStart"/>
      <w:proofErr w:type="gramStart"/>
      <w:r w:rsidRPr="00FF0D85">
        <w:rPr>
          <w:rFonts w:ascii="Arial" w:hAnsi="Arial" w:cs="Arial"/>
          <w:sz w:val="24"/>
          <w:szCs w:val="24"/>
        </w:rPr>
        <w:t>d.n</w:t>
      </w:r>
      <w:proofErr w:type="spellEnd"/>
      <w:proofErr w:type="gramEnd"/>
      <w:r w:rsidRPr="00FF0D85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23/04/2021</w:t>
      </w:r>
    </w:p>
    <w:p w:rsidR="00D16291" w:rsidRPr="00FF0D85" w:rsidRDefault="00D16291" w:rsidP="00D16291">
      <w:pPr>
        <w:pStyle w:val="PargrafodaLista"/>
        <w:spacing w:after="0" w:line="240" w:lineRule="auto"/>
        <w:ind w:left="284"/>
        <w:rPr>
          <w:rFonts w:ascii="Arial" w:hAnsi="Arial" w:cs="Arial"/>
          <w:sz w:val="24"/>
          <w:szCs w:val="24"/>
        </w:rPr>
      </w:pPr>
      <w:proofErr w:type="gramStart"/>
      <w:r w:rsidRPr="00FF0D85">
        <w:rPr>
          <w:rFonts w:ascii="Arial" w:hAnsi="Arial" w:cs="Arial"/>
          <w:b/>
          <w:sz w:val="24"/>
          <w:szCs w:val="24"/>
        </w:rPr>
        <w:t>inscrição</w:t>
      </w:r>
      <w:proofErr w:type="gramEnd"/>
      <w:r w:rsidRPr="00FF0D85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23/05/2023 as 13:52</w:t>
      </w:r>
      <w:r w:rsidRPr="00FF0D85">
        <w:rPr>
          <w:rFonts w:ascii="Arial" w:hAnsi="Arial" w:cs="Arial"/>
          <w:sz w:val="24"/>
          <w:szCs w:val="24"/>
        </w:rPr>
        <w:t>h</w:t>
      </w:r>
    </w:p>
    <w:p w:rsidR="00D16291" w:rsidRPr="00B9140B" w:rsidRDefault="00D16291" w:rsidP="00D16291">
      <w:pPr>
        <w:pStyle w:val="PargrafodaLista"/>
        <w:spacing w:after="0" w:line="240" w:lineRule="auto"/>
        <w:ind w:left="502"/>
        <w:rPr>
          <w:rFonts w:ascii="Arial" w:hAnsi="Arial" w:cs="Arial"/>
          <w:szCs w:val="24"/>
        </w:rPr>
      </w:pPr>
    </w:p>
    <w:sectPr w:rsidR="00D16291" w:rsidRPr="00B9140B" w:rsidSect="0014543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699" w:rsidRDefault="00880699" w:rsidP="00F91632">
      <w:pPr>
        <w:spacing w:after="0" w:line="240" w:lineRule="auto"/>
      </w:pPr>
      <w:r>
        <w:separator/>
      </w:r>
    </w:p>
  </w:endnote>
  <w:endnote w:type="continuationSeparator" w:id="0">
    <w:p w:rsidR="00880699" w:rsidRDefault="00880699" w:rsidP="00F91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717" w:rsidRDefault="002C0717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717" w:rsidRDefault="002C0717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717" w:rsidRDefault="002C0717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699" w:rsidRDefault="00880699" w:rsidP="00F91632">
      <w:pPr>
        <w:spacing w:after="0" w:line="240" w:lineRule="auto"/>
      </w:pPr>
      <w:r>
        <w:separator/>
      </w:r>
    </w:p>
  </w:footnote>
  <w:footnote w:type="continuationSeparator" w:id="0">
    <w:p w:rsidR="00880699" w:rsidRDefault="00880699" w:rsidP="00F916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717" w:rsidRDefault="002C0717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632" w:rsidRDefault="00F91632" w:rsidP="00F91632">
    <w:pPr>
      <w:spacing w:after="0" w:line="240" w:lineRule="auto"/>
      <w:jc w:val="center"/>
      <w:rPr>
        <w:rFonts w:ascii="Arial" w:hAnsi="Arial" w:cs="Arial"/>
        <w:sz w:val="32"/>
        <w:szCs w:val="36"/>
      </w:rPr>
    </w:pPr>
    <w:r w:rsidRPr="00625307">
      <w:rPr>
        <w:rFonts w:ascii="Arial" w:hAnsi="Arial" w:cs="Arial"/>
        <w:sz w:val="32"/>
        <w:szCs w:val="36"/>
      </w:rPr>
      <w:t xml:space="preserve">Lista de espera </w:t>
    </w:r>
    <w:r w:rsidR="002C0717">
      <w:rPr>
        <w:rFonts w:ascii="Arial" w:hAnsi="Arial" w:cs="Arial"/>
        <w:sz w:val="32"/>
        <w:szCs w:val="36"/>
      </w:rPr>
      <w:t>2023</w:t>
    </w:r>
  </w:p>
  <w:p w:rsidR="00F91632" w:rsidRPr="00625307" w:rsidRDefault="00F91632" w:rsidP="00F91632">
    <w:pPr>
      <w:spacing w:after="0" w:line="240" w:lineRule="auto"/>
      <w:jc w:val="center"/>
      <w:rPr>
        <w:rFonts w:ascii="Arial" w:hAnsi="Arial" w:cs="Arial"/>
        <w:sz w:val="32"/>
        <w:szCs w:val="36"/>
      </w:rPr>
    </w:pPr>
    <w:r>
      <w:rPr>
        <w:rFonts w:ascii="Arial" w:hAnsi="Arial" w:cs="Arial"/>
        <w:sz w:val="32"/>
        <w:szCs w:val="36"/>
      </w:rPr>
      <w:t xml:space="preserve"> </w:t>
    </w:r>
    <w:r w:rsidRPr="00625307">
      <w:rPr>
        <w:rFonts w:ascii="Arial" w:hAnsi="Arial" w:cs="Arial"/>
        <w:sz w:val="32"/>
        <w:szCs w:val="36"/>
      </w:rPr>
      <w:t>CMEI Paraíso dos Anjos</w:t>
    </w:r>
    <w:r w:rsidR="00545871">
      <w:rPr>
        <w:rFonts w:ascii="Arial" w:hAnsi="Arial" w:cs="Arial"/>
        <w:sz w:val="32"/>
        <w:szCs w:val="36"/>
      </w:rPr>
      <w:t xml:space="preserve"> e CMEI </w:t>
    </w:r>
    <w:r>
      <w:rPr>
        <w:rFonts w:ascii="Arial" w:hAnsi="Arial" w:cs="Arial"/>
        <w:sz w:val="32"/>
        <w:szCs w:val="36"/>
      </w:rPr>
      <w:t>Tia Lu</w:t>
    </w:r>
  </w:p>
  <w:p w:rsidR="00F91632" w:rsidRDefault="00F91632" w:rsidP="00F91632">
    <w:pPr>
      <w:spacing w:after="0" w:line="240" w:lineRule="auto"/>
      <w:jc w:val="center"/>
      <w:rPr>
        <w:rFonts w:ascii="Arial" w:hAnsi="Arial" w:cs="Arial"/>
        <w:sz w:val="32"/>
        <w:szCs w:val="36"/>
      </w:rPr>
    </w:pPr>
    <w:proofErr w:type="gramStart"/>
    <w:r>
      <w:rPr>
        <w:rFonts w:ascii="Arial" w:hAnsi="Arial" w:cs="Arial"/>
        <w:sz w:val="32"/>
        <w:szCs w:val="36"/>
      </w:rPr>
      <w:t>1</w:t>
    </w:r>
    <w:proofErr w:type="gramEnd"/>
    <w:r>
      <w:rPr>
        <w:rFonts w:ascii="Arial" w:hAnsi="Arial" w:cs="Arial"/>
        <w:sz w:val="32"/>
        <w:szCs w:val="36"/>
      </w:rPr>
      <w:t xml:space="preserve"> ANO COMPLETO</w:t>
    </w:r>
    <w:r w:rsidR="00545871">
      <w:rPr>
        <w:rFonts w:ascii="Arial" w:hAnsi="Arial" w:cs="Arial"/>
        <w:sz w:val="32"/>
        <w:szCs w:val="36"/>
      </w:rPr>
      <w:t xml:space="preserve"> </w:t>
    </w:r>
  </w:p>
  <w:p w:rsidR="00F91632" w:rsidRPr="00467DFA" w:rsidRDefault="00F91632" w:rsidP="00467DFA">
    <w:pPr>
      <w:spacing w:after="0" w:line="240" w:lineRule="auto"/>
      <w:rPr>
        <w:rFonts w:ascii="Arial" w:hAnsi="Arial" w:cs="Arial"/>
        <w:sz w:val="24"/>
        <w:szCs w:val="24"/>
      </w:rPr>
    </w:pPr>
    <w:r>
      <w:rPr>
        <w:rFonts w:ascii="Arial" w:hAnsi="Arial" w:cs="Arial"/>
        <w:sz w:val="24"/>
        <w:szCs w:val="24"/>
      </w:rPr>
      <w:t>----------------------------------------------------------------------------------------------------------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0717" w:rsidRDefault="002C0717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417CB"/>
    <w:multiLevelType w:val="hybridMultilevel"/>
    <w:tmpl w:val="340C1FEE"/>
    <w:lvl w:ilvl="0" w:tplc="CA024CDE">
      <w:start w:val="1"/>
      <w:numFmt w:val="decimalZero"/>
      <w:lvlText w:val="%1-"/>
      <w:lvlJc w:val="left"/>
      <w:pPr>
        <w:ind w:left="10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40" w:hanging="360"/>
      </w:pPr>
    </w:lvl>
    <w:lvl w:ilvl="2" w:tplc="0416001B" w:tentative="1">
      <w:start w:val="1"/>
      <w:numFmt w:val="lowerRoman"/>
      <w:lvlText w:val="%3."/>
      <w:lvlJc w:val="right"/>
      <w:pPr>
        <w:ind w:left="2460" w:hanging="180"/>
      </w:pPr>
    </w:lvl>
    <w:lvl w:ilvl="3" w:tplc="0416000F" w:tentative="1">
      <w:start w:val="1"/>
      <w:numFmt w:val="decimal"/>
      <w:lvlText w:val="%4."/>
      <w:lvlJc w:val="left"/>
      <w:pPr>
        <w:ind w:left="3180" w:hanging="360"/>
      </w:pPr>
    </w:lvl>
    <w:lvl w:ilvl="4" w:tplc="04160019" w:tentative="1">
      <w:start w:val="1"/>
      <w:numFmt w:val="lowerLetter"/>
      <w:lvlText w:val="%5."/>
      <w:lvlJc w:val="left"/>
      <w:pPr>
        <w:ind w:left="3900" w:hanging="360"/>
      </w:pPr>
    </w:lvl>
    <w:lvl w:ilvl="5" w:tplc="0416001B" w:tentative="1">
      <w:start w:val="1"/>
      <w:numFmt w:val="lowerRoman"/>
      <w:lvlText w:val="%6."/>
      <w:lvlJc w:val="right"/>
      <w:pPr>
        <w:ind w:left="4620" w:hanging="180"/>
      </w:pPr>
    </w:lvl>
    <w:lvl w:ilvl="6" w:tplc="0416000F" w:tentative="1">
      <w:start w:val="1"/>
      <w:numFmt w:val="decimal"/>
      <w:lvlText w:val="%7."/>
      <w:lvlJc w:val="left"/>
      <w:pPr>
        <w:ind w:left="5340" w:hanging="360"/>
      </w:pPr>
    </w:lvl>
    <w:lvl w:ilvl="7" w:tplc="04160019" w:tentative="1">
      <w:start w:val="1"/>
      <w:numFmt w:val="lowerLetter"/>
      <w:lvlText w:val="%8."/>
      <w:lvlJc w:val="left"/>
      <w:pPr>
        <w:ind w:left="6060" w:hanging="360"/>
      </w:pPr>
    </w:lvl>
    <w:lvl w:ilvl="8" w:tplc="0416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F4B7243"/>
    <w:multiLevelType w:val="hybridMultilevel"/>
    <w:tmpl w:val="23445E42"/>
    <w:lvl w:ilvl="0" w:tplc="9ACAD5E0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2" w:hanging="360"/>
      </w:pPr>
    </w:lvl>
    <w:lvl w:ilvl="2" w:tplc="0416001B" w:tentative="1">
      <w:start w:val="1"/>
      <w:numFmt w:val="lowerRoman"/>
      <w:lvlText w:val="%3."/>
      <w:lvlJc w:val="right"/>
      <w:pPr>
        <w:ind w:left="862" w:hanging="180"/>
      </w:pPr>
    </w:lvl>
    <w:lvl w:ilvl="3" w:tplc="0416000F" w:tentative="1">
      <w:start w:val="1"/>
      <w:numFmt w:val="decimal"/>
      <w:lvlText w:val="%4."/>
      <w:lvlJc w:val="left"/>
      <w:pPr>
        <w:ind w:left="1582" w:hanging="360"/>
      </w:pPr>
    </w:lvl>
    <w:lvl w:ilvl="4" w:tplc="04160019" w:tentative="1">
      <w:start w:val="1"/>
      <w:numFmt w:val="lowerLetter"/>
      <w:lvlText w:val="%5."/>
      <w:lvlJc w:val="left"/>
      <w:pPr>
        <w:ind w:left="2302" w:hanging="360"/>
      </w:pPr>
    </w:lvl>
    <w:lvl w:ilvl="5" w:tplc="0416001B" w:tentative="1">
      <w:start w:val="1"/>
      <w:numFmt w:val="lowerRoman"/>
      <w:lvlText w:val="%6."/>
      <w:lvlJc w:val="right"/>
      <w:pPr>
        <w:ind w:left="3022" w:hanging="180"/>
      </w:pPr>
    </w:lvl>
    <w:lvl w:ilvl="6" w:tplc="0416000F" w:tentative="1">
      <w:start w:val="1"/>
      <w:numFmt w:val="decimal"/>
      <w:lvlText w:val="%7."/>
      <w:lvlJc w:val="left"/>
      <w:pPr>
        <w:ind w:left="3742" w:hanging="360"/>
      </w:pPr>
    </w:lvl>
    <w:lvl w:ilvl="7" w:tplc="04160019" w:tentative="1">
      <w:start w:val="1"/>
      <w:numFmt w:val="lowerLetter"/>
      <w:lvlText w:val="%8."/>
      <w:lvlJc w:val="left"/>
      <w:pPr>
        <w:ind w:left="4462" w:hanging="360"/>
      </w:pPr>
    </w:lvl>
    <w:lvl w:ilvl="8" w:tplc="0416001B" w:tentative="1">
      <w:start w:val="1"/>
      <w:numFmt w:val="lowerRoman"/>
      <w:lvlText w:val="%9."/>
      <w:lvlJc w:val="right"/>
      <w:pPr>
        <w:ind w:left="5182" w:hanging="180"/>
      </w:pPr>
    </w:lvl>
  </w:abstractNum>
  <w:abstractNum w:abstractNumId="2">
    <w:nsid w:val="117036E0"/>
    <w:multiLevelType w:val="hybridMultilevel"/>
    <w:tmpl w:val="1D6062EC"/>
    <w:lvl w:ilvl="0" w:tplc="47F4E498">
      <w:start w:val="3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730BE5"/>
    <w:multiLevelType w:val="hybridMultilevel"/>
    <w:tmpl w:val="48068DC2"/>
    <w:lvl w:ilvl="0" w:tplc="E026D0F0">
      <w:start w:val="1"/>
      <w:numFmt w:val="decimalZero"/>
      <w:lvlText w:val="%1-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9BB456D"/>
    <w:multiLevelType w:val="hybridMultilevel"/>
    <w:tmpl w:val="AB26808C"/>
    <w:lvl w:ilvl="0" w:tplc="3D66CF0C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CD1B98"/>
    <w:multiLevelType w:val="hybridMultilevel"/>
    <w:tmpl w:val="C712936C"/>
    <w:lvl w:ilvl="0" w:tplc="354874FE">
      <w:start w:val="2"/>
      <w:numFmt w:val="decimal"/>
      <w:lvlText w:val="%1"/>
      <w:lvlJc w:val="left"/>
      <w:pPr>
        <w:ind w:left="644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1643EC9"/>
    <w:multiLevelType w:val="hybridMultilevel"/>
    <w:tmpl w:val="0D8C1964"/>
    <w:lvl w:ilvl="0" w:tplc="DE7E401E">
      <w:start w:val="11"/>
      <w:numFmt w:val="decimal"/>
      <w:lvlText w:val="%1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26AD7A73"/>
    <w:multiLevelType w:val="hybridMultilevel"/>
    <w:tmpl w:val="E7C06B0C"/>
    <w:lvl w:ilvl="0" w:tplc="0416001B">
      <w:start w:val="1"/>
      <w:numFmt w:val="lowerRoman"/>
      <w:lvlText w:val="%1."/>
      <w:lvlJc w:val="right"/>
      <w:pPr>
        <w:ind w:left="4140" w:hanging="180"/>
      </w:pPr>
    </w:lvl>
    <w:lvl w:ilvl="1" w:tplc="04160019" w:tentative="1">
      <w:start w:val="1"/>
      <w:numFmt w:val="lowerLetter"/>
      <w:lvlText w:val="%2."/>
      <w:lvlJc w:val="left"/>
      <w:pPr>
        <w:ind w:left="3420" w:hanging="360"/>
      </w:pPr>
    </w:lvl>
    <w:lvl w:ilvl="2" w:tplc="0416001B">
      <w:start w:val="1"/>
      <w:numFmt w:val="lowerRoman"/>
      <w:lvlText w:val="%3."/>
      <w:lvlJc w:val="right"/>
      <w:pPr>
        <w:ind w:left="4140" w:hanging="180"/>
      </w:pPr>
    </w:lvl>
    <w:lvl w:ilvl="3" w:tplc="0416000F" w:tentative="1">
      <w:start w:val="1"/>
      <w:numFmt w:val="decimal"/>
      <w:lvlText w:val="%4."/>
      <w:lvlJc w:val="left"/>
      <w:pPr>
        <w:ind w:left="4860" w:hanging="360"/>
      </w:pPr>
    </w:lvl>
    <w:lvl w:ilvl="4" w:tplc="04160019" w:tentative="1">
      <w:start w:val="1"/>
      <w:numFmt w:val="lowerLetter"/>
      <w:lvlText w:val="%5."/>
      <w:lvlJc w:val="left"/>
      <w:pPr>
        <w:ind w:left="5580" w:hanging="360"/>
      </w:pPr>
    </w:lvl>
    <w:lvl w:ilvl="5" w:tplc="0416001B" w:tentative="1">
      <w:start w:val="1"/>
      <w:numFmt w:val="lowerRoman"/>
      <w:lvlText w:val="%6."/>
      <w:lvlJc w:val="right"/>
      <w:pPr>
        <w:ind w:left="6300" w:hanging="180"/>
      </w:pPr>
    </w:lvl>
    <w:lvl w:ilvl="6" w:tplc="0416000F" w:tentative="1">
      <w:start w:val="1"/>
      <w:numFmt w:val="decimal"/>
      <w:lvlText w:val="%7."/>
      <w:lvlJc w:val="left"/>
      <w:pPr>
        <w:ind w:left="7020" w:hanging="360"/>
      </w:pPr>
    </w:lvl>
    <w:lvl w:ilvl="7" w:tplc="04160019" w:tentative="1">
      <w:start w:val="1"/>
      <w:numFmt w:val="lowerLetter"/>
      <w:lvlText w:val="%8."/>
      <w:lvlJc w:val="left"/>
      <w:pPr>
        <w:ind w:left="7740" w:hanging="360"/>
      </w:pPr>
    </w:lvl>
    <w:lvl w:ilvl="8" w:tplc="0416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8">
    <w:nsid w:val="3034675C"/>
    <w:multiLevelType w:val="hybridMultilevel"/>
    <w:tmpl w:val="6A1C0F32"/>
    <w:lvl w:ilvl="0" w:tplc="2DE412EA">
      <w:start w:val="19"/>
      <w:numFmt w:val="decimal"/>
      <w:lvlText w:val="%1"/>
      <w:lvlJc w:val="left"/>
      <w:pPr>
        <w:ind w:left="10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0586037"/>
    <w:multiLevelType w:val="hybridMultilevel"/>
    <w:tmpl w:val="2610A028"/>
    <w:lvl w:ilvl="0" w:tplc="DF288DFA">
      <w:start w:val="1"/>
      <w:numFmt w:val="decimalZero"/>
      <w:lvlText w:val="%1-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349B5827"/>
    <w:multiLevelType w:val="hybridMultilevel"/>
    <w:tmpl w:val="FF0047F6"/>
    <w:lvl w:ilvl="0" w:tplc="A48E8D38">
      <w:start w:val="5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357515BA"/>
    <w:multiLevelType w:val="hybridMultilevel"/>
    <w:tmpl w:val="19E6F9CA"/>
    <w:lvl w:ilvl="0" w:tplc="DBD65CFE">
      <w:start w:val="7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372E2E79"/>
    <w:multiLevelType w:val="hybridMultilevel"/>
    <w:tmpl w:val="ABCC28A8"/>
    <w:lvl w:ilvl="0" w:tplc="E026D0F0">
      <w:start w:val="1"/>
      <w:numFmt w:val="decimalZero"/>
      <w:lvlText w:val="%1-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>
    <w:nsid w:val="3CA300C1"/>
    <w:multiLevelType w:val="hybridMultilevel"/>
    <w:tmpl w:val="16DE86F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B056B"/>
    <w:multiLevelType w:val="hybridMultilevel"/>
    <w:tmpl w:val="80D60188"/>
    <w:lvl w:ilvl="0" w:tplc="E026D0F0">
      <w:start w:val="1"/>
      <w:numFmt w:val="decimalZero"/>
      <w:lvlText w:val="%1-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42EC0EF0"/>
    <w:multiLevelType w:val="hybridMultilevel"/>
    <w:tmpl w:val="B052AB94"/>
    <w:lvl w:ilvl="0" w:tplc="39ACF7D0">
      <w:start w:val="5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44953DFC"/>
    <w:multiLevelType w:val="hybridMultilevel"/>
    <w:tmpl w:val="E5D4B802"/>
    <w:lvl w:ilvl="0" w:tplc="DF288DFA">
      <w:start w:val="1"/>
      <w:numFmt w:val="decimalZero"/>
      <w:lvlText w:val="%1-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>
    <w:nsid w:val="45394E9B"/>
    <w:multiLevelType w:val="hybridMultilevel"/>
    <w:tmpl w:val="4796BFDC"/>
    <w:lvl w:ilvl="0" w:tplc="5BBA596E">
      <w:start w:val="13"/>
      <w:numFmt w:val="decimal"/>
      <w:lvlText w:val="%1"/>
      <w:lvlJc w:val="left"/>
      <w:pPr>
        <w:ind w:left="108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4A8E7728"/>
    <w:multiLevelType w:val="hybridMultilevel"/>
    <w:tmpl w:val="2668F00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AE0CD6"/>
    <w:multiLevelType w:val="hybridMultilevel"/>
    <w:tmpl w:val="242C025A"/>
    <w:lvl w:ilvl="0" w:tplc="76CA8BFE">
      <w:start w:val="10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9C2461"/>
    <w:multiLevelType w:val="hybridMultilevel"/>
    <w:tmpl w:val="37504386"/>
    <w:lvl w:ilvl="0" w:tplc="DF72ACD4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6E2584"/>
    <w:multiLevelType w:val="hybridMultilevel"/>
    <w:tmpl w:val="15EA24DC"/>
    <w:lvl w:ilvl="0" w:tplc="8764A40E">
      <w:start w:val="10"/>
      <w:numFmt w:val="decimal"/>
      <w:lvlText w:val="%1"/>
      <w:lvlJc w:val="left"/>
      <w:pPr>
        <w:ind w:left="10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9543222"/>
    <w:multiLevelType w:val="hybridMultilevel"/>
    <w:tmpl w:val="72D60170"/>
    <w:lvl w:ilvl="0" w:tplc="DA848C1C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DB061BE"/>
    <w:multiLevelType w:val="hybridMultilevel"/>
    <w:tmpl w:val="43B6FFE8"/>
    <w:lvl w:ilvl="0" w:tplc="067893E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DEE2C10"/>
    <w:multiLevelType w:val="hybridMultilevel"/>
    <w:tmpl w:val="1F52CCBE"/>
    <w:lvl w:ilvl="0" w:tplc="907ECFBC">
      <w:start w:val="11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DD0BD5"/>
    <w:multiLevelType w:val="hybridMultilevel"/>
    <w:tmpl w:val="F7A63CB2"/>
    <w:lvl w:ilvl="0" w:tplc="CA722248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6297B43"/>
    <w:multiLevelType w:val="hybridMultilevel"/>
    <w:tmpl w:val="AB708B6C"/>
    <w:lvl w:ilvl="0" w:tplc="39ACF7D0">
      <w:start w:val="5"/>
      <w:numFmt w:val="decimal"/>
      <w:lvlText w:val="%1-"/>
      <w:lvlJc w:val="left"/>
      <w:pPr>
        <w:ind w:left="18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520" w:hanging="360"/>
      </w:pPr>
    </w:lvl>
    <w:lvl w:ilvl="2" w:tplc="0416001B" w:tentative="1">
      <w:start w:val="1"/>
      <w:numFmt w:val="lowerRoman"/>
      <w:lvlText w:val="%3."/>
      <w:lvlJc w:val="right"/>
      <w:pPr>
        <w:ind w:left="3240" w:hanging="180"/>
      </w:pPr>
    </w:lvl>
    <w:lvl w:ilvl="3" w:tplc="0416000F" w:tentative="1">
      <w:start w:val="1"/>
      <w:numFmt w:val="decimal"/>
      <w:lvlText w:val="%4."/>
      <w:lvlJc w:val="left"/>
      <w:pPr>
        <w:ind w:left="3960" w:hanging="360"/>
      </w:pPr>
    </w:lvl>
    <w:lvl w:ilvl="4" w:tplc="04160019" w:tentative="1">
      <w:start w:val="1"/>
      <w:numFmt w:val="lowerLetter"/>
      <w:lvlText w:val="%5."/>
      <w:lvlJc w:val="left"/>
      <w:pPr>
        <w:ind w:left="4680" w:hanging="360"/>
      </w:pPr>
    </w:lvl>
    <w:lvl w:ilvl="5" w:tplc="0416001B" w:tentative="1">
      <w:start w:val="1"/>
      <w:numFmt w:val="lowerRoman"/>
      <w:lvlText w:val="%6."/>
      <w:lvlJc w:val="right"/>
      <w:pPr>
        <w:ind w:left="5400" w:hanging="180"/>
      </w:pPr>
    </w:lvl>
    <w:lvl w:ilvl="6" w:tplc="0416000F" w:tentative="1">
      <w:start w:val="1"/>
      <w:numFmt w:val="decimal"/>
      <w:lvlText w:val="%7."/>
      <w:lvlJc w:val="left"/>
      <w:pPr>
        <w:ind w:left="6120" w:hanging="360"/>
      </w:pPr>
    </w:lvl>
    <w:lvl w:ilvl="7" w:tplc="04160019" w:tentative="1">
      <w:start w:val="1"/>
      <w:numFmt w:val="lowerLetter"/>
      <w:lvlText w:val="%8."/>
      <w:lvlJc w:val="left"/>
      <w:pPr>
        <w:ind w:left="6840" w:hanging="360"/>
      </w:pPr>
    </w:lvl>
    <w:lvl w:ilvl="8" w:tplc="0416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>
    <w:nsid w:val="67A1654C"/>
    <w:multiLevelType w:val="hybridMultilevel"/>
    <w:tmpl w:val="CB18E20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315BEF"/>
    <w:multiLevelType w:val="hybridMultilevel"/>
    <w:tmpl w:val="F3DE2618"/>
    <w:lvl w:ilvl="0" w:tplc="2C68F9FC">
      <w:start w:val="6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9">
    <w:nsid w:val="69467905"/>
    <w:multiLevelType w:val="hybridMultilevel"/>
    <w:tmpl w:val="F782FD8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497F16"/>
    <w:multiLevelType w:val="hybridMultilevel"/>
    <w:tmpl w:val="747AD948"/>
    <w:lvl w:ilvl="0" w:tplc="2BC8F5CE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D9054B"/>
    <w:multiLevelType w:val="hybridMultilevel"/>
    <w:tmpl w:val="AC9A2664"/>
    <w:lvl w:ilvl="0" w:tplc="DF288DFA">
      <w:start w:val="1"/>
      <w:numFmt w:val="decimalZero"/>
      <w:lvlText w:val="%1-"/>
      <w:lvlJc w:val="left"/>
      <w:pPr>
        <w:ind w:left="50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22" w:hanging="360"/>
      </w:pPr>
    </w:lvl>
    <w:lvl w:ilvl="2" w:tplc="0416001B" w:tentative="1">
      <w:start w:val="1"/>
      <w:numFmt w:val="lowerRoman"/>
      <w:lvlText w:val="%3."/>
      <w:lvlJc w:val="right"/>
      <w:pPr>
        <w:ind w:left="1942" w:hanging="180"/>
      </w:pPr>
    </w:lvl>
    <w:lvl w:ilvl="3" w:tplc="0416000F" w:tentative="1">
      <w:start w:val="1"/>
      <w:numFmt w:val="decimal"/>
      <w:lvlText w:val="%4."/>
      <w:lvlJc w:val="left"/>
      <w:pPr>
        <w:ind w:left="2662" w:hanging="360"/>
      </w:pPr>
    </w:lvl>
    <w:lvl w:ilvl="4" w:tplc="04160019" w:tentative="1">
      <w:start w:val="1"/>
      <w:numFmt w:val="lowerLetter"/>
      <w:lvlText w:val="%5."/>
      <w:lvlJc w:val="left"/>
      <w:pPr>
        <w:ind w:left="3382" w:hanging="360"/>
      </w:pPr>
    </w:lvl>
    <w:lvl w:ilvl="5" w:tplc="0416001B" w:tentative="1">
      <w:start w:val="1"/>
      <w:numFmt w:val="lowerRoman"/>
      <w:lvlText w:val="%6."/>
      <w:lvlJc w:val="right"/>
      <w:pPr>
        <w:ind w:left="4102" w:hanging="180"/>
      </w:pPr>
    </w:lvl>
    <w:lvl w:ilvl="6" w:tplc="0416000F" w:tentative="1">
      <w:start w:val="1"/>
      <w:numFmt w:val="decimal"/>
      <w:lvlText w:val="%7."/>
      <w:lvlJc w:val="left"/>
      <w:pPr>
        <w:ind w:left="4822" w:hanging="360"/>
      </w:pPr>
    </w:lvl>
    <w:lvl w:ilvl="7" w:tplc="04160019" w:tentative="1">
      <w:start w:val="1"/>
      <w:numFmt w:val="lowerLetter"/>
      <w:lvlText w:val="%8."/>
      <w:lvlJc w:val="left"/>
      <w:pPr>
        <w:ind w:left="5542" w:hanging="360"/>
      </w:pPr>
    </w:lvl>
    <w:lvl w:ilvl="8" w:tplc="041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2">
    <w:nsid w:val="78010A33"/>
    <w:multiLevelType w:val="hybridMultilevel"/>
    <w:tmpl w:val="15DCF8F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30"/>
  </w:num>
  <w:num w:numId="3">
    <w:abstractNumId w:val="29"/>
  </w:num>
  <w:num w:numId="4">
    <w:abstractNumId w:val="25"/>
  </w:num>
  <w:num w:numId="5">
    <w:abstractNumId w:val="20"/>
  </w:num>
  <w:num w:numId="6">
    <w:abstractNumId w:val="17"/>
  </w:num>
  <w:num w:numId="7">
    <w:abstractNumId w:val="8"/>
  </w:num>
  <w:num w:numId="8">
    <w:abstractNumId w:val="22"/>
  </w:num>
  <w:num w:numId="9">
    <w:abstractNumId w:val="4"/>
  </w:num>
  <w:num w:numId="10">
    <w:abstractNumId w:val="11"/>
  </w:num>
  <w:num w:numId="11">
    <w:abstractNumId w:val="28"/>
  </w:num>
  <w:num w:numId="12">
    <w:abstractNumId w:val="10"/>
  </w:num>
  <w:num w:numId="13">
    <w:abstractNumId w:val="13"/>
  </w:num>
  <w:num w:numId="14">
    <w:abstractNumId w:val="27"/>
  </w:num>
  <w:num w:numId="15">
    <w:abstractNumId w:val="2"/>
  </w:num>
  <w:num w:numId="16">
    <w:abstractNumId w:val="24"/>
  </w:num>
  <w:num w:numId="17">
    <w:abstractNumId w:val="32"/>
  </w:num>
  <w:num w:numId="18">
    <w:abstractNumId w:val="15"/>
  </w:num>
  <w:num w:numId="19">
    <w:abstractNumId w:val="26"/>
  </w:num>
  <w:num w:numId="20">
    <w:abstractNumId w:val="1"/>
  </w:num>
  <w:num w:numId="21">
    <w:abstractNumId w:val="19"/>
  </w:num>
  <w:num w:numId="22">
    <w:abstractNumId w:val="21"/>
  </w:num>
  <w:num w:numId="23">
    <w:abstractNumId w:val="7"/>
  </w:num>
  <w:num w:numId="24">
    <w:abstractNumId w:val="23"/>
  </w:num>
  <w:num w:numId="25">
    <w:abstractNumId w:val="5"/>
  </w:num>
  <w:num w:numId="2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6"/>
  </w:num>
  <w:num w:numId="28">
    <w:abstractNumId w:val="16"/>
  </w:num>
  <w:num w:numId="29">
    <w:abstractNumId w:val="9"/>
  </w:num>
  <w:num w:numId="30">
    <w:abstractNumId w:val="31"/>
  </w:num>
  <w:num w:numId="31">
    <w:abstractNumId w:val="0"/>
  </w:num>
  <w:num w:numId="32">
    <w:abstractNumId w:val="3"/>
  </w:num>
  <w:num w:numId="33">
    <w:abstractNumId w:val="14"/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935"/>
    <w:rsid w:val="00003DBB"/>
    <w:rsid w:val="00003EE2"/>
    <w:rsid w:val="00010482"/>
    <w:rsid w:val="00056786"/>
    <w:rsid w:val="00056B44"/>
    <w:rsid w:val="00075E2B"/>
    <w:rsid w:val="000806A5"/>
    <w:rsid w:val="00096486"/>
    <w:rsid w:val="000A21DD"/>
    <w:rsid w:val="000A64E0"/>
    <w:rsid w:val="000B3203"/>
    <w:rsid w:val="000B4A88"/>
    <w:rsid w:val="000C25A8"/>
    <w:rsid w:val="000E06A7"/>
    <w:rsid w:val="000E3B0F"/>
    <w:rsid w:val="000E613F"/>
    <w:rsid w:val="000E67C4"/>
    <w:rsid w:val="000F10E5"/>
    <w:rsid w:val="000F4D27"/>
    <w:rsid w:val="001018E6"/>
    <w:rsid w:val="0011431D"/>
    <w:rsid w:val="0012761E"/>
    <w:rsid w:val="00137C34"/>
    <w:rsid w:val="00142C47"/>
    <w:rsid w:val="00145431"/>
    <w:rsid w:val="00176E38"/>
    <w:rsid w:val="001929C3"/>
    <w:rsid w:val="001A5585"/>
    <w:rsid w:val="001B0BA1"/>
    <w:rsid w:val="001F2D38"/>
    <w:rsid w:val="001F4CD6"/>
    <w:rsid w:val="002111C3"/>
    <w:rsid w:val="00211913"/>
    <w:rsid w:val="00213640"/>
    <w:rsid w:val="00214154"/>
    <w:rsid w:val="00223C10"/>
    <w:rsid w:val="00230483"/>
    <w:rsid w:val="0023588B"/>
    <w:rsid w:val="00241F67"/>
    <w:rsid w:val="00277C51"/>
    <w:rsid w:val="00277C65"/>
    <w:rsid w:val="002868FD"/>
    <w:rsid w:val="00287A6D"/>
    <w:rsid w:val="002A25C3"/>
    <w:rsid w:val="002B026A"/>
    <w:rsid w:val="002C0717"/>
    <w:rsid w:val="002E3DEF"/>
    <w:rsid w:val="002E7180"/>
    <w:rsid w:val="00301975"/>
    <w:rsid w:val="00301C2E"/>
    <w:rsid w:val="003100E3"/>
    <w:rsid w:val="00334CDB"/>
    <w:rsid w:val="00344B8C"/>
    <w:rsid w:val="00394B10"/>
    <w:rsid w:val="003976E8"/>
    <w:rsid w:val="003C6C8E"/>
    <w:rsid w:val="003C7973"/>
    <w:rsid w:val="003D1C76"/>
    <w:rsid w:val="003F720A"/>
    <w:rsid w:val="00404051"/>
    <w:rsid w:val="004103EF"/>
    <w:rsid w:val="00412574"/>
    <w:rsid w:val="00416AA3"/>
    <w:rsid w:val="004249D8"/>
    <w:rsid w:val="00425E50"/>
    <w:rsid w:val="0043742D"/>
    <w:rsid w:val="004430E1"/>
    <w:rsid w:val="004510B8"/>
    <w:rsid w:val="004675B5"/>
    <w:rsid w:val="00467DFA"/>
    <w:rsid w:val="00492792"/>
    <w:rsid w:val="00496731"/>
    <w:rsid w:val="004971A6"/>
    <w:rsid w:val="004B50D3"/>
    <w:rsid w:val="004D0E77"/>
    <w:rsid w:val="004E2C03"/>
    <w:rsid w:val="004F6F9E"/>
    <w:rsid w:val="005051F8"/>
    <w:rsid w:val="005054F4"/>
    <w:rsid w:val="00512CEA"/>
    <w:rsid w:val="0052506B"/>
    <w:rsid w:val="0054455B"/>
    <w:rsid w:val="00545871"/>
    <w:rsid w:val="005459B6"/>
    <w:rsid w:val="00577AEE"/>
    <w:rsid w:val="005966B9"/>
    <w:rsid w:val="005A1AC0"/>
    <w:rsid w:val="005B1CAA"/>
    <w:rsid w:val="005D116E"/>
    <w:rsid w:val="006168BE"/>
    <w:rsid w:val="006244EE"/>
    <w:rsid w:val="00641CAF"/>
    <w:rsid w:val="00642486"/>
    <w:rsid w:val="0064376E"/>
    <w:rsid w:val="00651B84"/>
    <w:rsid w:val="00675286"/>
    <w:rsid w:val="006A7995"/>
    <w:rsid w:val="006B7687"/>
    <w:rsid w:val="006D18D8"/>
    <w:rsid w:val="007168AC"/>
    <w:rsid w:val="00724A7F"/>
    <w:rsid w:val="00774071"/>
    <w:rsid w:val="00780032"/>
    <w:rsid w:val="00780F07"/>
    <w:rsid w:val="007A2518"/>
    <w:rsid w:val="007A2715"/>
    <w:rsid w:val="007C3D55"/>
    <w:rsid w:val="007D215A"/>
    <w:rsid w:val="007D4E94"/>
    <w:rsid w:val="008022A2"/>
    <w:rsid w:val="008104BC"/>
    <w:rsid w:val="0082340D"/>
    <w:rsid w:val="00826937"/>
    <w:rsid w:val="00832D4F"/>
    <w:rsid w:val="0084733C"/>
    <w:rsid w:val="00856A8C"/>
    <w:rsid w:val="0086257A"/>
    <w:rsid w:val="00862820"/>
    <w:rsid w:val="00863A24"/>
    <w:rsid w:val="008662A2"/>
    <w:rsid w:val="0087178F"/>
    <w:rsid w:val="0087537D"/>
    <w:rsid w:val="00880699"/>
    <w:rsid w:val="00894517"/>
    <w:rsid w:val="008A3A21"/>
    <w:rsid w:val="008E223A"/>
    <w:rsid w:val="008E3935"/>
    <w:rsid w:val="00901607"/>
    <w:rsid w:val="00925508"/>
    <w:rsid w:val="009409B3"/>
    <w:rsid w:val="00963134"/>
    <w:rsid w:val="009705EF"/>
    <w:rsid w:val="009707A4"/>
    <w:rsid w:val="00980A70"/>
    <w:rsid w:val="00994593"/>
    <w:rsid w:val="009A1C35"/>
    <w:rsid w:val="009B1B08"/>
    <w:rsid w:val="009E78E9"/>
    <w:rsid w:val="00A027E4"/>
    <w:rsid w:val="00A0747C"/>
    <w:rsid w:val="00A15B51"/>
    <w:rsid w:val="00A36907"/>
    <w:rsid w:val="00A51BD4"/>
    <w:rsid w:val="00A621EC"/>
    <w:rsid w:val="00A76C3B"/>
    <w:rsid w:val="00A91159"/>
    <w:rsid w:val="00AA34C9"/>
    <w:rsid w:val="00AA58D3"/>
    <w:rsid w:val="00AC1C52"/>
    <w:rsid w:val="00AC5E3E"/>
    <w:rsid w:val="00AD081A"/>
    <w:rsid w:val="00AE7814"/>
    <w:rsid w:val="00B00BEE"/>
    <w:rsid w:val="00B12549"/>
    <w:rsid w:val="00B1259E"/>
    <w:rsid w:val="00B16DED"/>
    <w:rsid w:val="00B17370"/>
    <w:rsid w:val="00B375D1"/>
    <w:rsid w:val="00B4596D"/>
    <w:rsid w:val="00B53011"/>
    <w:rsid w:val="00B63A7C"/>
    <w:rsid w:val="00B645C6"/>
    <w:rsid w:val="00B660AE"/>
    <w:rsid w:val="00B76A74"/>
    <w:rsid w:val="00B771ED"/>
    <w:rsid w:val="00B86949"/>
    <w:rsid w:val="00B9140B"/>
    <w:rsid w:val="00BA7643"/>
    <w:rsid w:val="00BB75D6"/>
    <w:rsid w:val="00BC5ABD"/>
    <w:rsid w:val="00BC5E7E"/>
    <w:rsid w:val="00BD09CE"/>
    <w:rsid w:val="00BD3F63"/>
    <w:rsid w:val="00C01834"/>
    <w:rsid w:val="00C244F6"/>
    <w:rsid w:val="00C25E97"/>
    <w:rsid w:val="00C306A0"/>
    <w:rsid w:val="00C35DB4"/>
    <w:rsid w:val="00C40BE8"/>
    <w:rsid w:val="00C54A51"/>
    <w:rsid w:val="00C7451D"/>
    <w:rsid w:val="00C80C3E"/>
    <w:rsid w:val="00C91FB9"/>
    <w:rsid w:val="00CC6E01"/>
    <w:rsid w:val="00CC7C1D"/>
    <w:rsid w:val="00CD13D8"/>
    <w:rsid w:val="00CE089E"/>
    <w:rsid w:val="00CE6F13"/>
    <w:rsid w:val="00D027E2"/>
    <w:rsid w:val="00D10FD3"/>
    <w:rsid w:val="00D16291"/>
    <w:rsid w:val="00D2222B"/>
    <w:rsid w:val="00D22398"/>
    <w:rsid w:val="00D3241E"/>
    <w:rsid w:val="00D37112"/>
    <w:rsid w:val="00D47AB8"/>
    <w:rsid w:val="00D540AF"/>
    <w:rsid w:val="00D62623"/>
    <w:rsid w:val="00D67E4D"/>
    <w:rsid w:val="00D773C6"/>
    <w:rsid w:val="00D83C5D"/>
    <w:rsid w:val="00D94D45"/>
    <w:rsid w:val="00DB6DA9"/>
    <w:rsid w:val="00DD0E67"/>
    <w:rsid w:val="00DD14A0"/>
    <w:rsid w:val="00DD3A1B"/>
    <w:rsid w:val="00DE28D5"/>
    <w:rsid w:val="00DE2DC4"/>
    <w:rsid w:val="00E01281"/>
    <w:rsid w:val="00E06BC6"/>
    <w:rsid w:val="00E44079"/>
    <w:rsid w:val="00E540A9"/>
    <w:rsid w:val="00E55E5E"/>
    <w:rsid w:val="00E753C7"/>
    <w:rsid w:val="00E87DC5"/>
    <w:rsid w:val="00E93566"/>
    <w:rsid w:val="00E935DC"/>
    <w:rsid w:val="00E94165"/>
    <w:rsid w:val="00E947D5"/>
    <w:rsid w:val="00EB05C6"/>
    <w:rsid w:val="00EB180F"/>
    <w:rsid w:val="00EB6BBA"/>
    <w:rsid w:val="00ED085B"/>
    <w:rsid w:val="00F118D2"/>
    <w:rsid w:val="00F614E5"/>
    <w:rsid w:val="00F66E1E"/>
    <w:rsid w:val="00F83DF7"/>
    <w:rsid w:val="00F872AC"/>
    <w:rsid w:val="00F91632"/>
    <w:rsid w:val="00F978F4"/>
    <w:rsid w:val="00FB1C87"/>
    <w:rsid w:val="00FB45AB"/>
    <w:rsid w:val="00FB6A24"/>
    <w:rsid w:val="00FC06D3"/>
    <w:rsid w:val="00FC2FBF"/>
    <w:rsid w:val="00FD0E61"/>
    <w:rsid w:val="00FE5ECA"/>
    <w:rsid w:val="00FF0D85"/>
    <w:rsid w:val="00FF1ABF"/>
    <w:rsid w:val="00FF1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41E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916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1632"/>
  </w:style>
  <w:style w:type="paragraph" w:styleId="Rodap">
    <w:name w:val="footer"/>
    <w:basedOn w:val="Normal"/>
    <w:link w:val="RodapChar"/>
    <w:uiPriority w:val="99"/>
    <w:unhideWhenUsed/>
    <w:rsid w:val="00F916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1632"/>
  </w:style>
  <w:style w:type="paragraph" w:styleId="PargrafodaLista">
    <w:name w:val="List Paragraph"/>
    <w:basedOn w:val="Normal"/>
    <w:uiPriority w:val="34"/>
    <w:qFormat/>
    <w:rsid w:val="00F91632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A2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2715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41E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916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1632"/>
  </w:style>
  <w:style w:type="paragraph" w:styleId="Rodap">
    <w:name w:val="footer"/>
    <w:basedOn w:val="Normal"/>
    <w:link w:val="RodapChar"/>
    <w:uiPriority w:val="99"/>
    <w:unhideWhenUsed/>
    <w:rsid w:val="00F916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1632"/>
  </w:style>
  <w:style w:type="paragraph" w:styleId="PargrafodaLista">
    <w:name w:val="List Paragraph"/>
    <w:basedOn w:val="Normal"/>
    <w:uiPriority w:val="34"/>
    <w:qFormat/>
    <w:rsid w:val="00F91632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A2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271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564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EDU\Desktop\LISTA%20DE%20ESPERA%20CMEIS%202022\1%20ano%20completo%20-%20Abril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231D1C9-035D-4FEF-A5E5-F4A6C0F5F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ano completo - Abril</Template>
  <TotalTime>0</TotalTime>
  <Pages>1</Pages>
  <Words>152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</dc:creator>
  <cp:lastModifiedBy>EDU</cp:lastModifiedBy>
  <cp:revision>2</cp:revision>
  <cp:lastPrinted>2023-03-22T11:55:00Z</cp:lastPrinted>
  <dcterms:created xsi:type="dcterms:W3CDTF">2023-06-12T12:59:00Z</dcterms:created>
  <dcterms:modified xsi:type="dcterms:W3CDTF">2023-06-12T12:59:00Z</dcterms:modified>
</cp:coreProperties>
</file>