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BB8" w:rsidRDefault="00106ADB" w:rsidP="00B474F1">
      <w:pPr>
        <w:pStyle w:val="n1"/>
        <w:tabs>
          <w:tab w:val="clear" w:pos="1134"/>
          <w:tab w:val="left" w:pos="8499"/>
        </w:tabs>
        <w:ind w:right="140"/>
        <w:rPr>
          <w:rFonts w:cs="Arial"/>
          <w:b/>
          <w:bCs/>
          <w:sz w:val="22"/>
          <w:szCs w:val="22"/>
          <w:u w:val="single"/>
        </w:rPr>
      </w:pPr>
      <w:r>
        <w:rPr>
          <w:rFonts w:cs="Arial"/>
          <w:b/>
          <w:bCs/>
          <w:noProof/>
          <w:sz w:val="22"/>
          <w:szCs w:val="22"/>
          <w:u w:val="singl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191.55pt;margin-top:21.1pt;width:76.5pt;height:31.7pt;z-index:251661312;mso-width-relative:margin;mso-height-relative:margin" stroked="f">
            <v:textbox style="mso-next-textbox:#_x0000_s1027">
              <w:txbxContent>
                <w:p w:rsidR="00896580" w:rsidRPr="009315A8" w:rsidRDefault="00896580" w:rsidP="00896580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9315A8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Nº </w:t>
                  </w:r>
                  <w:r w:rsidR="004E24CF">
                    <w:rPr>
                      <w:rFonts w:ascii="Arial" w:hAnsi="Arial" w:cs="Arial"/>
                      <w:b/>
                      <w:sz w:val="22"/>
                      <w:szCs w:val="22"/>
                    </w:rPr>
                    <w:t>07</w:t>
                  </w:r>
                  <w:r w:rsidR="009315A8">
                    <w:rPr>
                      <w:rFonts w:ascii="Arial" w:hAnsi="Arial" w:cs="Arial"/>
                      <w:b/>
                      <w:sz w:val="22"/>
                      <w:szCs w:val="22"/>
                    </w:rPr>
                    <w:t>/201</w:t>
                  </w:r>
                  <w:r w:rsidR="004E24CF">
                    <w:rPr>
                      <w:rFonts w:ascii="Arial" w:hAnsi="Arial" w:cs="Arial"/>
                      <w:b/>
                      <w:sz w:val="22"/>
                      <w:szCs w:val="22"/>
                    </w:rPr>
                    <w:t>8</w:t>
                  </w:r>
                </w:p>
              </w:txbxContent>
            </v:textbox>
          </v:shape>
        </w:pict>
      </w:r>
      <w:r>
        <w:rPr>
          <w:rFonts w:cs="Arial"/>
          <w:b/>
          <w:bCs/>
          <w:noProof/>
          <w:sz w:val="22"/>
          <w:szCs w:val="22"/>
          <w:u w:val="single"/>
        </w:rPr>
        <w:pict>
          <v:shape id="_x0000_s1028" type="#_x0000_t202" style="position:absolute;left:0;text-align:left;margin-left:274.8pt;margin-top:21.1pt;width:219pt;height:27.2pt;z-index:251662336;mso-width-relative:margin;mso-height-relative:margin" stroked="f">
            <v:textbox style="mso-next-textbox:#_x0000_s1028" inset=".5mm,,.5mm">
              <w:txbxContent>
                <w:p w:rsidR="009315A8" w:rsidRPr="00A272A4" w:rsidRDefault="00A272A4" w:rsidP="00455187">
                  <w:pPr>
                    <w:jc w:val="right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A272A4">
                    <w:rPr>
                      <w:rFonts w:ascii="Arial" w:hAnsi="Arial" w:cs="Arial"/>
                      <w:b/>
                      <w:sz w:val="22"/>
                      <w:szCs w:val="22"/>
                    </w:rPr>
                    <w:t>PROCESS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O LICITATÓRIO Nº </w:t>
                  </w:r>
                  <w:r w:rsidR="004E24CF">
                    <w:rPr>
                      <w:rFonts w:ascii="Arial" w:hAnsi="Arial" w:cs="Arial"/>
                      <w:b/>
                      <w:sz w:val="22"/>
                      <w:szCs w:val="22"/>
                    </w:rPr>
                    <w:t>66</w:t>
                  </w:r>
                  <w:r w:rsidR="000B2D40">
                    <w:rPr>
                      <w:rFonts w:ascii="Arial" w:hAnsi="Arial" w:cs="Arial"/>
                      <w:b/>
                      <w:sz w:val="22"/>
                      <w:szCs w:val="22"/>
                    </w:rPr>
                    <w:t>/201</w:t>
                  </w:r>
                  <w:r w:rsidR="004E24CF">
                    <w:rPr>
                      <w:rFonts w:ascii="Arial" w:hAnsi="Arial" w:cs="Arial"/>
                      <w:b/>
                      <w:sz w:val="22"/>
                      <w:szCs w:val="22"/>
                    </w:rPr>
                    <w:t>8</w:t>
                  </w:r>
                </w:p>
              </w:txbxContent>
            </v:textbox>
          </v:shape>
        </w:pict>
      </w:r>
      <w:r>
        <w:rPr>
          <w:rFonts w:cs="Arial"/>
          <w:b/>
          <w:bCs/>
          <w:noProof/>
          <w:sz w:val="22"/>
          <w:szCs w:val="22"/>
          <w:u w:val="single"/>
          <w:lang w:eastAsia="en-US"/>
        </w:rPr>
        <w:pict>
          <v:shape id="_x0000_s1026" type="#_x0000_t202" style="position:absolute;left:0;text-align:left;margin-left:190.8pt;margin-top:-.45pt;width:302.25pt;height:25.4pt;z-index:251660288;mso-width-relative:margin;mso-height-relative:margin;v-text-anchor:middle" stroked="f">
            <v:textbox style="mso-next-textbox:#_x0000_s1026" inset=",,0">
              <w:txbxContent>
                <w:p w:rsidR="008F1BB8" w:rsidRPr="00685E18" w:rsidRDefault="00C6620E" w:rsidP="00685E18">
                  <w:pPr>
                    <w:ind w:right="-60"/>
                    <w:jc w:val="both"/>
                    <w:rPr>
                      <w:spacing w:val="22"/>
                    </w:rPr>
                  </w:pPr>
                  <w:r w:rsidRPr="00A61EDB">
                    <w:rPr>
                      <w:rFonts w:ascii="Arial" w:hAnsi="Arial" w:cs="Arial"/>
                      <w:b/>
                      <w:sz w:val="22"/>
                      <w:szCs w:val="22"/>
                    </w:rPr>
                    <w:t>RATIFICAÇÃ</w:t>
                  </w:r>
                  <w:r w:rsidR="008F1BB8" w:rsidRPr="00A61EDB">
                    <w:rPr>
                      <w:rFonts w:ascii="Arial" w:hAnsi="Arial" w:cs="Arial"/>
                      <w:b/>
                      <w:sz w:val="22"/>
                      <w:szCs w:val="22"/>
                    </w:rPr>
                    <w:t>O</w:t>
                  </w:r>
                  <w:r w:rsidR="00A61EDB" w:rsidRPr="00A61EDB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</w:t>
                  </w:r>
                  <w:r w:rsidR="008F1BB8" w:rsidRPr="00A61EDB">
                    <w:rPr>
                      <w:rFonts w:ascii="Arial" w:hAnsi="Arial" w:cs="Arial"/>
                      <w:b/>
                      <w:sz w:val="22"/>
                      <w:szCs w:val="22"/>
                    </w:rPr>
                    <w:t>DE</w:t>
                  </w:r>
                  <w:r w:rsidR="002316F1" w:rsidRPr="00A61EDB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</w:t>
                  </w:r>
                  <w:r w:rsidR="00A61EDB" w:rsidRPr="00A61EDB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INEXIGIBILIDADE </w:t>
                  </w:r>
                  <w:r w:rsidR="008F1BB8" w:rsidRPr="00A61EDB">
                    <w:rPr>
                      <w:rFonts w:ascii="Arial" w:hAnsi="Arial" w:cs="Arial"/>
                      <w:b/>
                      <w:sz w:val="22"/>
                      <w:szCs w:val="22"/>
                    </w:rPr>
                    <w:t>DE</w:t>
                  </w:r>
                  <w:r w:rsidR="00223533">
                    <w:rPr>
                      <w:rFonts w:ascii="Arial" w:hAnsi="Arial" w:cs="Arial"/>
                      <w:b/>
                      <w:spacing w:val="26"/>
                      <w:sz w:val="22"/>
                      <w:szCs w:val="22"/>
                    </w:rPr>
                    <w:t xml:space="preserve"> LICITAÇÃ</w:t>
                  </w:r>
                  <w:r w:rsidR="008F1BB8" w:rsidRPr="00C6620E">
                    <w:rPr>
                      <w:rFonts w:ascii="Arial" w:hAnsi="Arial" w:cs="Arial"/>
                      <w:b/>
                      <w:spacing w:val="26"/>
                      <w:sz w:val="22"/>
                      <w:szCs w:val="22"/>
                    </w:rPr>
                    <w:t>O</w:t>
                  </w:r>
                </w:p>
              </w:txbxContent>
            </v:textbox>
          </v:shape>
        </w:pict>
      </w:r>
    </w:p>
    <w:p w:rsidR="008F1BB8" w:rsidRDefault="008F1BB8" w:rsidP="00B474F1">
      <w:pPr>
        <w:pStyle w:val="n1"/>
        <w:tabs>
          <w:tab w:val="clear" w:pos="1134"/>
          <w:tab w:val="left" w:pos="8499"/>
        </w:tabs>
        <w:ind w:right="140"/>
        <w:rPr>
          <w:rFonts w:cs="Arial"/>
          <w:b/>
          <w:bCs/>
          <w:sz w:val="22"/>
          <w:szCs w:val="22"/>
          <w:u w:val="single"/>
        </w:rPr>
      </w:pPr>
    </w:p>
    <w:p w:rsidR="00680825" w:rsidRDefault="006652E1" w:rsidP="00AD7A75">
      <w:pPr>
        <w:pStyle w:val="n1"/>
        <w:tabs>
          <w:tab w:val="clear" w:pos="1134"/>
          <w:tab w:val="left" w:pos="8499"/>
        </w:tabs>
        <w:ind w:left="-142" w:right="140"/>
        <w:rPr>
          <w:rFonts w:cs="Arial"/>
          <w:b/>
          <w:bCs/>
          <w:sz w:val="22"/>
          <w:szCs w:val="22"/>
          <w:u w:val="single"/>
        </w:rPr>
      </w:pPr>
      <w:r w:rsidRPr="00E67DC4">
        <w:rPr>
          <w:rFonts w:cs="Arial"/>
          <w:b/>
          <w:bCs/>
          <w:sz w:val="22"/>
          <w:szCs w:val="22"/>
          <w:u w:val="single"/>
        </w:rPr>
        <w:t>DO</w:t>
      </w:r>
      <w:r w:rsidR="001C4FC3" w:rsidRPr="00E67DC4">
        <w:rPr>
          <w:rFonts w:cs="Arial"/>
          <w:b/>
          <w:bCs/>
          <w:sz w:val="22"/>
          <w:szCs w:val="22"/>
          <w:u w:val="single"/>
        </w:rPr>
        <w:t xml:space="preserve"> </w:t>
      </w:r>
      <w:r w:rsidR="005515B9" w:rsidRPr="00E67DC4">
        <w:rPr>
          <w:rFonts w:cs="Arial"/>
          <w:b/>
          <w:bCs/>
          <w:sz w:val="22"/>
          <w:szCs w:val="22"/>
          <w:u w:val="single"/>
        </w:rPr>
        <w:t>OBJETO</w:t>
      </w:r>
      <w:r w:rsidR="00E67DC4" w:rsidRPr="00E67DC4">
        <w:rPr>
          <w:rFonts w:cs="Arial"/>
          <w:b/>
          <w:bCs/>
          <w:sz w:val="22"/>
          <w:szCs w:val="22"/>
          <w:u w:val="single"/>
        </w:rPr>
        <w:t>:</w:t>
      </w:r>
    </w:p>
    <w:p w:rsidR="002735D2" w:rsidRDefault="00A6239D" w:rsidP="002472D6">
      <w:pPr>
        <w:pStyle w:val="n1"/>
        <w:tabs>
          <w:tab w:val="clear" w:pos="1134"/>
          <w:tab w:val="left" w:pos="8499"/>
        </w:tabs>
        <w:spacing w:before="0"/>
        <w:ind w:left="-142" w:right="140"/>
      </w:pPr>
      <w:r w:rsidRPr="00A6239D">
        <w:t xml:space="preserve">Contratação de empresa para </w:t>
      </w:r>
      <w:r w:rsidR="004A7E21">
        <w:t xml:space="preserve">apresentação artística </w:t>
      </w:r>
      <w:r w:rsidR="002735D2">
        <w:t xml:space="preserve">com a </w:t>
      </w:r>
      <w:r w:rsidR="004E24CF">
        <w:t>apresentação</w:t>
      </w:r>
      <w:r w:rsidR="002735D2">
        <w:t xml:space="preserve"> do “</w:t>
      </w:r>
      <w:r w:rsidR="004E24CF">
        <w:t>CIRCO PLANETA ESPACIAL”</w:t>
      </w:r>
      <w:r w:rsidR="002735D2">
        <w:t xml:space="preserve"> </w:t>
      </w:r>
      <w:r w:rsidR="004E24CF">
        <w:t xml:space="preserve">sendo realizada duas apresentações previstas para o dia 04 de junho de 2018, as </w:t>
      </w:r>
      <w:r w:rsidR="002735D2">
        <w:t>apresentaç</w:t>
      </w:r>
      <w:r w:rsidR="004E24CF">
        <w:t>ões</w:t>
      </w:r>
      <w:r w:rsidR="002735D2">
        <w:t xml:space="preserve"> ser</w:t>
      </w:r>
      <w:r w:rsidR="004E24CF">
        <w:t>ão</w:t>
      </w:r>
      <w:r w:rsidR="002735D2">
        <w:t xml:space="preserve"> realizada</w:t>
      </w:r>
      <w:r w:rsidR="004E24CF">
        <w:t xml:space="preserve">s para as crianças dos Centros de Ensino Municipal </w:t>
      </w:r>
      <w:r w:rsidR="002735D2">
        <w:t>de Planaltina do Paraná</w:t>
      </w:r>
      <w:r w:rsidR="002472D6">
        <w:t>.</w:t>
      </w:r>
    </w:p>
    <w:p w:rsidR="001E0B13" w:rsidRPr="00E67DC4" w:rsidRDefault="001E0B13" w:rsidP="00AD7A75">
      <w:pPr>
        <w:pStyle w:val="n1"/>
        <w:tabs>
          <w:tab w:val="clear" w:pos="1134"/>
          <w:tab w:val="left" w:pos="8499"/>
        </w:tabs>
        <w:spacing w:before="0"/>
        <w:ind w:left="-142" w:right="140"/>
        <w:rPr>
          <w:rFonts w:cs="Arial"/>
          <w:b/>
          <w:bCs/>
          <w:sz w:val="22"/>
          <w:szCs w:val="22"/>
          <w:u w:val="single"/>
        </w:rPr>
      </w:pPr>
    </w:p>
    <w:p w:rsidR="001C4FC3" w:rsidRDefault="004E24CF" w:rsidP="00AD7A7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caps/>
          <w:sz w:val="22"/>
          <w:szCs w:val="22"/>
          <w:u w:val="single"/>
        </w:rPr>
      </w:pPr>
      <w:r>
        <w:rPr>
          <w:rFonts w:ascii="Arial" w:hAnsi="Arial" w:cs="Arial"/>
          <w:b/>
          <w:caps/>
          <w:sz w:val="22"/>
          <w:szCs w:val="22"/>
          <w:u w:val="single"/>
        </w:rPr>
        <w:t>PRESTADOR DOS SERVIÇOS</w:t>
      </w:r>
      <w:r w:rsidR="00E67DC4" w:rsidRPr="00E67DC4">
        <w:rPr>
          <w:rFonts w:ascii="Arial" w:hAnsi="Arial" w:cs="Arial"/>
          <w:b/>
          <w:caps/>
          <w:sz w:val="22"/>
          <w:szCs w:val="22"/>
          <w:u w:val="single"/>
        </w:rPr>
        <w:t>:</w:t>
      </w:r>
    </w:p>
    <w:p w:rsidR="00223533" w:rsidRDefault="004E24CF" w:rsidP="00AD7A75">
      <w:pPr>
        <w:tabs>
          <w:tab w:val="left" w:pos="5954"/>
        </w:tabs>
        <w:ind w:left="-142" w:right="-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PAULO CEZAR VIEIRA – CIRCO – ME.</w:t>
      </w:r>
    </w:p>
    <w:p w:rsidR="00A61EDB" w:rsidRDefault="00021DDE" w:rsidP="00AD7A75">
      <w:pPr>
        <w:tabs>
          <w:tab w:val="left" w:pos="5954"/>
        </w:tabs>
        <w:ind w:left="-142" w:right="-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CNPJ:</w:t>
      </w:r>
      <w:r w:rsidR="0033394A" w:rsidRPr="0033394A">
        <w:t xml:space="preserve"> </w:t>
      </w:r>
      <w:r w:rsidR="004E24CF">
        <w:t>10.230.675/0001-80.</w:t>
      </w:r>
    </w:p>
    <w:p w:rsidR="00A61EDB" w:rsidRPr="00E67DC4" w:rsidRDefault="00A61EDB" w:rsidP="00AD7A75">
      <w:pPr>
        <w:tabs>
          <w:tab w:val="left" w:pos="5954"/>
        </w:tabs>
        <w:ind w:left="-142" w:right="-1"/>
        <w:jc w:val="both"/>
        <w:rPr>
          <w:rFonts w:ascii="Arial" w:hAnsi="Arial" w:cs="Arial"/>
          <w:sz w:val="22"/>
          <w:szCs w:val="22"/>
        </w:rPr>
      </w:pPr>
    </w:p>
    <w:p w:rsidR="00813E53" w:rsidRPr="00E67DC4" w:rsidRDefault="003F164E" w:rsidP="00AD7A7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caps/>
          <w:sz w:val="22"/>
          <w:szCs w:val="22"/>
          <w:u w:val="single"/>
        </w:rPr>
      </w:pPr>
      <w:r w:rsidRPr="00E67DC4">
        <w:rPr>
          <w:rFonts w:ascii="Arial" w:hAnsi="Arial" w:cs="Arial"/>
          <w:b/>
          <w:caps/>
          <w:sz w:val="22"/>
          <w:szCs w:val="22"/>
          <w:u w:val="single"/>
        </w:rPr>
        <w:t>DOTAÇ</w:t>
      </w:r>
      <w:r w:rsidR="00A1404F">
        <w:rPr>
          <w:rFonts w:ascii="Arial" w:hAnsi="Arial" w:cs="Arial"/>
          <w:b/>
          <w:caps/>
          <w:sz w:val="22"/>
          <w:szCs w:val="22"/>
          <w:u w:val="single"/>
        </w:rPr>
        <w:t>ÃO</w:t>
      </w:r>
      <w:r w:rsidRPr="00E67DC4">
        <w:rPr>
          <w:rFonts w:ascii="Arial" w:hAnsi="Arial" w:cs="Arial"/>
          <w:b/>
          <w:caps/>
          <w:sz w:val="22"/>
          <w:szCs w:val="22"/>
          <w:u w:val="single"/>
        </w:rPr>
        <w:t xml:space="preserve"> ORÇAMENT</w:t>
      </w:r>
      <w:r w:rsidR="00A1404F">
        <w:rPr>
          <w:rFonts w:ascii="Arial" w:hAnsi="Arial" w:cs="Arial"/>
          <w:b/>
          <w:caps/>
          <w:sz w:val="22"/>
          <w:szCs w:val="22"/>
          <w:u w:val="single"/>
        </w:rPr>
        <w:t>Á</w:t>
      </w:r>
      <w:r w:rsidRPr="00E67DC4">
        <w:rPr>
          <w:rFonts w:ascii="Arial" w:hAnsi="Arial" w:cs="Arial"/>
          <w:b/>
          <w:caps/>
          <w:sz w:val="22"/>
          <w:szCs w:val="22"/>
          <w:u w:val="single"/>
        </w:rPr>
        <w:t>RIA</w:t>
      </w:r>
      <w:r w:rsidR="00E67DC4" w:rsidRPr="00E67DC4">
        <w:rPr>
          <w:rFonts w:ascii="Arial" w:hAnsi="Arial" w:cs="Arial"/>
          <w:b/>
          <w:caps/>
          <w:sz w:val="22"/>
          <w:szCs w:val="22"/>
          <w:u w:val="single"/>
        </w:rPr>
        <w:t>:</w:t>
      </w:r>
    </w:p>
    <w:p w:rsidR="00223533" w:rsidRDefault="00935953" w:rsidP="00223533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EDUCAÇÃO/CULTURA</w:t>
      </w:r>
    </w:p>
    <w:tbl>
      <w:tblPr>
        <w:tblStyle w:val="Tabelacomgrade"/>
        <w:tblW w:w="9923" w:type="dxa"/>
        <w:tblInd w:w="-34" w:type="dxa"/>
        <w:tblLayout w:type="fixed"/>
        <w:tblLook w:val="04A0"/>
      </w:tblPr>
      <w:tblGrid>
        <w:gridCol w:w="568"/>
        <w:gridCol w:w="3827"/>
        <w:gridCol w:w="5528"/>
      </w:tblGrid>
      <w:tr w:rsidR="0018126A" w:rsidRPr="00036C39" w:rsidTr="00696470">
        <w:tc>
          <w:tcPr>
            <w:tcW w:w="568" w:type="dxa"/>
            <w:vAlign w:val="center"/>
          </w:tcPr>
          <w:p w:rsidR="0018126A" w:rsidRPr="00722CDD" w:rsidRDefault="0018126A" w:rsidP="00722CDD">
            <w:pPr>
              <w:tabs>
                <w:tab w:val="left" w:pos="601"/>
                <w:tab w:val="left" w:pos="5954"/>
              </w:tabs>
              <w:ind w:left="-284" w:firstLine="176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2CDD">
              <w:rPr>
                <w:rFonts w:ascii="Arial" w:hAnsi="Arial" w:cs="Arial"/>
                <w:sz w:val="20"/>
                <w:szCs w:val="20"/>
              </w:rPr>
              <w:t>Red</w:t>
            </w:r>
          </w:p>
        </w:tc>
        <w:tc>
          <w:tcPr>
            <w:tcW w:w="3827" w:type="dxa"/>
          </w:tcPr>
          <w:p w:rsidR="0018126A" w:rsidRPr="00722CDD" w:rsidRDefault="00036C39" w:rsidP="000E5999">
            <w:pPr>
              <w:tabs>
                <w:tab w:val="left" w:pos="5954"/>
              </w:tabs>
              <w:ind w:left="-284" w:right="140" w:firstLine="28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22CDD">
              <w:rPr>
                <w:rFonts w:ascii="Arial" w:hAnsi="Arial" w:cs="Arial"/>
                <w:sz w:val="20"/>
                <w:szCs w:val="20"/>
              </w:rPr>
              <w:t>Cód. Despesa</w:t>
            </w:r>
          </w:p>
        </w:tc>
        <w:tc>
          <w:tcPr>
            <w:tcW w:w="5528" w:type="dxa"/>
          </w:tcPr>
          <w:p w:rsidR="0018126A" w:rsidRPr="00722CDD" w:rsidRDefault="0018126A" w:rsidP="000E5999">
            <w:pPr>
              <w:tabs>
                <w:tab w:val="left" w:pos="5954"/>
              </w:tabs>
              <w:ind w:left="-284" w:right="140" w:firstLine="284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8126A" w:rsidRPr="00036C39" w:rsidTr="00223533">
        <w:trPr>
          <w:trHeight w:val="256"/>
        </w:trPr>
        <w:tc>
          <w:tcPr>
            <w:tcW w:w="568" w:type="dxa"/>
            <w:vAlign w:val="center"/>
          </w:tcPr>
          <w:p w:rsidR="0018126A" w:rsidRPr="001305CF" w:rsidRDefault="00935953" w:rsidP="00C0013D">
            <w:pPr>
              <w:tabs>
                <w:tab w:val="left" w:pos="5954"/>
              </w:tabs>
              <w:ind w:righ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  <w:r w:rsidR="00C0013D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3827" w:type="dxa"/>
          </w:tcPr>
          <w:p w:rsidR="0018126A" w:rsidRPr="001305CF" w:rsidRDefault="00C0013D" w:rsidP="00C0013D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04.033.13.392.0007</w:t>
            </w:r>
            <w:r w:rsidR="00935953" w:rsidRPr="00935953">
              <w:rPr>
                <w:rFonts w:ascii="Arial" w:hAnsi="Arial" w:cs="Arial"/>
                <w:sz w:val="18"/>
                <w:szCs w:val="18"/>
              </w:rPr>
              <w:t>.2.0</w:t>
            </w:r>
            <w:r>
              <w:rPr>
                <w:rFonts w:ascii="Arial" w:hAnsi="Arial" w:cs="Arial"/>
                <w:sz w:val="18"/>
                <w:szCs w:val="18"/>
              </w:rPr>
              <w:t>49</w:t>
            </w:r>
            <w:r w:rsidR="00935953" w:rsidRPr="00935953">
              <w:rPr>
                <w:rFonts w:ascii="Arial" w:hAnsi="Arial" w:cs="Arial"/>
                <w:sz w:val="18"/>
                <w:szCs w:val="18"/>
              </w:rPr>
              <w:t>.3.3.90.39.00.00.</w:t>
            </w:r>
          </w:p>
        </w:tc>
        <w:tc>
          <w:tcPr>
            <w:tcW w:w="5528" w:type="dxa"/>
          </w:tcPr>
          <w:p w:rsidR="0018126A" w:rsidRPr="00722CDD" w:rsidRDefault="00A61EDB" w:rsidP="00722CDD">
            <w:pPr>
              <w:tabs>
                <w:tab w:val="left" w:pos="5954"/>
              </w:tabs>
              <w:ind w:left="-284" w:right="-1" w:firstLine="284"/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  <w:r w:rsidRPr="00A61EDB">
              <w:rPr>
                <w:rFonts w:ascii="Arial" w:hAnsi="Arial" w:cs="Arial"/>
                <w:caps/>
                <w:sz w:val="18"/>
                <w:szCs w:val="18"/>
              </w:rPr>
              <w:t>OUTROS SERVIÇOS DE TERCEIROS - PESSOA JURÍDICA</w:t>
            </w:r>
          </w:p>
        </w:tc>
      </w:tr>
    </w:tbl>
    <w:p w:rsidR="00C6620E" w:rsidRPr="00410A66" w:rsidRDefault="00C6620E" w:rsidP="000E5999">
      <w:pPr>
        <w:tabs>
          <w:tab w:val="left" w:pos="5954"/>
        </w:tabs>
        <w:ind w:left="-284" w:right="140" w:firstLine="284"/>
        <w:jc w:val="both"/>
        <w:rPr>
          <w:rFonts w:ascii="Arial" w:hAnsi="Arial" w:cs="Arial"/>
          <w:b/>
          <w:sz w:val="22"/>
          <w:szCs w:val="22"/>
        </w:rPr>
      </w:pPr>
    </w:p>
    <w:p w:rsidR="00C65417" w:rsidRPr="00E67DC4" w:rsidRDefault="003656E2" w:rsidP="00AD7A7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V</w:t>
      </w:r>
      <w:r w:rsidR="00C65417" w:rsidRPr="00E67DC4">
        <w:rPr>
          <w:rFonts w:ascii="Arial" w:hAnsi="Arial" w:cs="Arial"/>
          <w:b/>
          <w:sz w:val="22"/>
          <w:szCs w:val="22"/>
          <w:u w:val="single"/>
        </w:rPr>
        <w:t>ALOR</w:t>
      </w:r>
      <w:r w:rsidR="006652E1" w:rsidRPr="00E67DC4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C65417" w:rsidRPr="00E67DC4">
        <w:rPr>
          <w:rFonts w:ascii="Arial" w:hAnsi="Arial" w:cs="Arial"/>
          <w:b/>
          <w:sz w:val="22"/>
          <w:szCs w:val="22"/>
          <w:u w:val="single"/>
        </w:rPr>
        <w:t>R$</w:t>
      </w:r>
      <w:r w:rsidR="00E67DC4" w:rsidRPr="00E67DC4">
        <w:rPr>
          <w:rFonts w:ascii="Arial" w:hAnsi="Arial" w:cs="Arial"/>
          <w:b/>
          <w:sz w:val="22"/>
          <w:szCs w:val="22"/>
          <w:u w:val="single"/>
        </w:rPr>
        <w:t>:</w:t>
      </w:r>
    </w:p>
    <w:p w:rsidR="002472D6" w:rsidRDefault="0033394A" w:rsidP="00AD7A75">
      <w:pPr>
        <w:ind w:left="-14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</w:t>
      </w:r>
      <w:r w:rsidR="009E0D83">
        <w:rPr>
          <w:rFonts w:ascii="Arial" w:hAnsi="Arial" w:cs="Arial"/>
          <w:sz w:val="22"/>
          <w:szCs w:val="22"/>
        </w:rPr>
        <w:t xml:space="preserve">$ </w:t>
      </w:r>
      <w:r w:rsidR="004E24CF">
        <w:rPr>
          <w:rFonts w:ascii="Arial" w:hAnsi="Arial" w:cs="Arial"/>
          <w:sz w:val="22"/>
          <w:szCs w:val="22"/>
        </w:rPr>
        <w:t>1</w:t>
      </w:r>
      <w:r w:rsidR="002735D2">
        <w:rPr>
          <w:rFonts w:ascii="Arial" w:hAnsi="Arial" w:cs="Arial"/>
          <w:sz w:val="22"/>
          <w:szCs w:val="22"/>
        </w:rPr>
        <w:t>.000</w:t>
      </w:r>
      <w:r w:rsidR="009E0D83">
        <w:rPr>
          <w:rFonts w:ascii="Arial" w:hAnsi="Arial" w:cs="Arial"/>
          <w:sz w:val="22"/>
          <w:szCs w:val="22"/>
        </w:rPr>
        <w:t>,00 (</w:t>
      </w:r>
      <w:r w:rsidR="004E24CF">
        <w:rPr>
          <w:rFonts w:ascii="Arial" w:hAnsi="Arial" w:cs="Arial"/>
          <w:sz w:val="22"/>
          <w:szCs w:val="22"/>
        </w:rPr>
        <w:t xml:space="preserve">hum </w:t>
      </w:r>
      <w:r w:rsidR="002735D2">
        <w:rPr>
          <w:rFonts w:ascii="Arial" w:hAnsi="Arial" w:cs="Arial"/>
          <w:sz w:val="22"/>
          <w:szCs w:val="22"/>
        </w:rPr>
        <w:t>mil</w:t>
      </w:r>
      <w:r w:rsidR="002472D6">
        <w:rPr>
          <w:rFonts w:ascii="Arial" w:hAnsi="Arial" w:cs="Arial"/>
          <w:sz w:val="22"/>
          <w:szCs w:val="22"/>
        </w:rPr>
        <w:t xml:space="preserve"> </w:t>
      </w:r>
      <w:r w:rsidR="009E0D83">
        <w:rPr>
          <w:rFonts w:ascii="Arial" w:hAnsi="Arial" w:cs="Arial"/>
          <w:sz w:val="22"/>
          <w:szCs w:val="22"/>
        </w:rPr>
        <w:t>reais)</w:t>
      </w:r>
      <w:r w:rsidR="004E24CF">
        <w:rPr>
          <w:rFonts w:ascii="Arial" w:hAnsi="Arial" w:cs="Arial"/>
          <w:sz w:val="22"/>
          <w:szCs w:val="22"/>
        </w:rPr>
        <w:t xml:space="preserve"> por apresentação</w:t>
      </w:r>
      <w:r w:rsidR="002472D6">
        <w:rPr>
          <w:rFonts w:ascii="Arial" w:hAnsi="Arial" w:cs="Arial"/>
          <w:sz w:val="22"/>
          <w:szCs w:val="22"/>
        </w:rPr>
        <w:t>.</w:t>
      </w:r>
    </w:p>
    <w:p w:rsidR="004E24CF" w:rsidRDefault="004E24CF" w:rsidP="00AD7A75">
      <w:pPr>
        <w:ind w:left="-142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Totalizando R$ 2.000,00 (dois mil reais).</w:t>
      </w:r>
    </w:p>
    <w:p w:rsidR="005C07DA" w:rsidRDefault="005C07DA" w:rsidP="00AD7A75">
      <w:pPr>
        <w:ind w:left="-142"/>
        <w:rPr>
          <w:rFonts w:ascii="Arial" w:hAnsi="Arial" w:cs="Arial"/>
          <w:b/>
          <w:sz w:val="22"/>
          <w:szCs w:val="22"/>
          <w:u w:val="single"/>
        </w:rPr>
      </w:pPr>
    </w:p>
    <w:p w:rsidR="00583909" w:rsidRPr="00E67DC4" w:rsidRDefault="00D076B9" w:rsidP="00AD7A75">
      <w:pPr>
        <w:ind w:left="-142"/>
        <w:rPr>
          <w:rFonts w:ascii="Arial" w:hAnsi="Arial" w:cs="Arial"/>
          <w:b/>
          <w:sz w:val="22"/>
          <w:szCs w:val="22"/>
          <w:u w:val="single"/>
        </w:rPr>
      </w:pPr>
      <w:r w:rsidRPr="00E67DC4">
        <w:rPr>
          <w:rFonts w:ascii="Arial" w:hAnsi="Arial" w:cs="Arial"/>
          <w:b/>
          <w:sz w:val="22"/>
          <w:szCs w:val="22"/>
          <w:u w:val="single"/>
        </w:rPr>
        <w:t>SETOR</w:t>
      </w:r>
      <w:r w:rsidR="00E67DC4" w:rsidRPr="00E67DC4">
        <w:rPr>
          <w:rFonts w:ascii="Arial" w:hAnsi="Arial" w:cs="Arial"/>
          <w:b/>
          <w:sz w:val="22"/>
          <w:szCs w:val="22"/>
          <w:u w:val="single"/>
        </w:rPr>
        <w:t>:</w:t>
      </w:r>
    </w:p>
    <w:p w:rsidR="00CF6CEC" w:rsidRDefault="000C0B52" w:rsidP="00AD7A75">
      <w:pPr>
        <w:ind w:left="-142"/>
        <w:rPr>
          <w:rFonts w:ascii="Arial" w:hAnsi="Arial" w:cs="Arial"/>
          <w:caps/>
          <w:sz w:val="22"/>
          <w:szCs w:val="22"/>
        </w:rPr>
      </w:pPr>
      <w:r>
        <w:rPr>
          <w:rFonts w:ascii="Arial" w:hAnsi="Arial" w:cs="Arial"/>
          <w:caps/>
          <w:sz w:val="22"/>
          <w:szCs w:val="22"/>
        </w:rPr>
        <w:t>educação e cultura</w:t>
      </w:r>
      <w:r w:rsidR="003813B5">
        <w:rPr>
          <w:rFonts w:ascii="Arial" w:hAnsi="Arial" w:cs="Arial"/>
          <w:caps/>
          <w:sz w:val="22"/>
          <w:szCs w:val="22"/>
        </w:rPr>
        <w:t>.</w:t>
      </w:r>
    </w:p>
    <w:p w:rsidR="003D7F46" w:rsidRPr="00E67DC4" w:rsidRDefault="003D7F46" w:rsidP="00AD7A75">
      <w:pPr>
        <w:ind w:left="-142"/>
        <w:rPr>
          <w:rFonts w:ascii="Arial" w:hAnsi="Arial" w:cs="Arial"/>
          <w:sz w:val="22"/>
          <w:szCs w:val="22"/>
        </w:rPr>
      </w:pPr>
    </w:p>
    <w:p w:rsidR="001C3111" w:rsidRPr="00E67DC4" w:rsidRDefault="001C3111" w:rsidP="00AD7A75">
      <w:pPr>
        <w:ind w:left="-142"/>
        <w:rPr>
          <w:rFonts w:ascii="Arial" w:hAnsi="Arial" w:cs="Arial"/>
          <w:b/>
          <w:sz w:val="22"/>
          <w:szCs w:val="22"/>
          <w:u w:val="single"/>
        </w:rPr>
      </w:pPr>
      <w:r w:rsidRPr="00E67DC4">
        <w:rPr>
          <w:rFonts w:ascii="Arial" w:hAnsi="Arial" w:cs="Arial"/>
          <w:b/>
          <w:sz w:val="22"/>
          <w:szCs w:val="22"/>
          <w:u w:val="single"/>
        </w:rPr>
        <w:t>DA BASE LEGAL</w:t>
      </w:r>
      <w:r w:rsidR="00E67DC4" w:rsidRPr="00E67DC4">
        <w:rPr>
          <w:rFonts w:ascii="Arial" w:hAnsi="Arial" w:cs="Arial"/>
          <w:b/>
          <w:sz w:val="22"/>
          <w:szCs w:val="22"/>
          <w:u w:val="single"/>
        </w:rPr>
        <w:t>:</w:t>
      </w:r>
    </w:p>
    <w:p w:rsidR="001C3111" w:rsidRPr="00E67DC4" w:rsidRDefault="00A61EDB" w:rsidP="00AD7A75">
      <w:pPr>
        <w:ind w:left="-14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Art. 25</w:t>
      </w:r>
      <w:r w:rsidR="001C3111" w:rsidRPr="00E67DC4">
        <w:rPr>
          <w:rFonts w:ascii="Arial" w:hAnsi="Arial" w:cs="Arial"/>
          <w:sz w:val="22"/>
          <w:szCs w:val="22"/>
        </w:rPr>
        <w:t xml:space="preserve"> </w:t>
      </w:r>
      <w:r w:rsidRPr="00E67DC4">
        <w:rPr>
          <w:rFonts w:ascii="Arial" w:hAnsi="Arial" w:cs="Arial"/>
          <w:sz w:val="22"/>
          <w:szCs w:val="22"/>
        </w:rPr>
        <w:t xml:space="preserve">da Lei </w:t>
      </w:r>
      <w:r>
        <w:rPr>
          <w:rFonts w:ascii="Arial" w:hAnsi="Arial" w:cs="Arial"/>
          <w:sz w:val="22"/>
          <w:szCs w:val="22"/>
        </w:rPr>
        <w:t>Federal Nº 8.666/93</w:t>
      </w:r>
      <w:r w:rsidR="009E0D83">
        <w:rPr>
          <w:rFonts w:ascii="Arial" w:hAnsi="Arial" w:cs="Arial"/>
          <w:sz w:val="22"/>
          <w:szCs w:val="22"/>
        </w:rPr>
        <w:t>.</w:t>
      </w:r>
    </w:p>
    <w:p w:rsidR="003F164E" w:rsidRPr="00E67DC4" w:rsidRDefault="003F164E" w:rsidP="00AD7A75">
      <w:pPr>
        <w:ind w:left="-142"/>
        <w:rPr>
          <w:rFonts w:ascii="Arial" w:hAnsi="Arial" w:cs="Arial"/>
          <w:sz w:val="22"/>
          <w:szCs w:val="22"/>
        </w:rPr>
      </w:pPr>
    </w:p>
    <w:p w:rsidR="00311D60" w:rsidRPr="00E67DC4" w:rsidRDefault="00311D60" w:rsidP="00AD7A75">
      <w:pPr>
        <w:ind w:left="-142"/>
        <w:rPr>
          <w:rFonts w:ascii="Arial" w:hAnsi="Arial" w:cs="Arial"/>
          <w:b/>
          <w:sz w:val="22"/>
          <w:szCs w:val="22"/>
          <w:u w:val="single"/>
        </w:rPr>
      </w:pPr>
      <w:r w:rsidRPr="00E67DC4">
        <w:rPr>
          <w:rFonts w:ascii="Arial" w:hAnsi="Arial" w:cs="Arial"/>
          <w:b/>
          <w:sz w:val="22"/>
          <w:szCs w:val="22"/>
          <w:u w:val="single"/>
        </w:rPr>
        <w:t>DA AUTORIZAÇÃO</w:t>
      </w:r>
      <w:r w:rsidR="00E67DC4" w:rsidRPr="00E67DC4">
        <w:rPr>
          <w:rFonts w:ascii="Arial" w:hAnsi="Arial" w:cs="Arial"/>
          <w:b/>
          <w:sz w:val="22"/>
          <w:szCs w:val="22"/>
          <w:u w:val="single"/>
        </w:rPr>
        <w:t>:</w:t>
      </w:r>
    </w:p>
    <w:p w:rsidR="00712600" w:rsidRDefault="00311D60" w:rsidP="00AD7A75">
      <w:pPr>
        <w:ind w:left="-142"/>
        <w:rPr>
          <w:rFonts w:ascii="Arial" w:hAnsi="Arial" w:cs="Arial"/>
          <w:sz w:val="22"/>
          <w:szCs w:val="22"/>
        </w:rPr>
      </w:pPr>
      <w:r w:rsidRPr="00E67DC4">
        <w:rPr>
          <w:rFonts w:ascii="Arial" w:hAnsi="Arial" w:cs="Arial"/>
          <w:sz w:val="22"/>
          <w:szCs w:val="22"/>
        </w:rPr>
        <w:t xml:space="preserve">Autorizo a presente </w:t>
      </w:r>
      <w:r w:rsidR="00747E0D">
        <w:rPr>
          <w:rFonts w:ascii="Arial" w:hAnsi="Arial" w:cs="Arial"/>
          <w:b/>
          <w:sz w:val="22"/>
          <w:szCs w:val="22"/>
        </w:rPr>
        <w:t xml:space="preserve">RATIFICAÇÃO DE </w:t>
      </w:r>
      <w:r w:rsidR="00A61EDB">
        <w:rPr>
          <w:rFonts w:ascii="Arial" w:hAnsi="Arial" w:cs="Arial"/>
          <w:b/>
          <w:spacing w:val="22"/>
          <w:sz w:val="22"/>
          <w:szCs w:val="22"/>
        </w:rPr>
        <w:t>INEXIGIBILIDADE</w:t>
      </w:r>
      <w:r w:rsidRPr="00E67DC4">
        <w:rPr>
          <w:rFonts w:ascii="Arial" w:hAnsi="Arial" w:cs="Arial"/>
          <w:b/>
          <w:sz w:val="22"/>
          <w:szCs w:val="22"/>
        </w:rPr>
        <w:t xml:space="preserve"> DE LICITAÇÃO</w:t>
      </w:r>
      <w:r w:rsidRPr="00E67DC4">
        <w:rPr>
          <w:rFonts w:ascii="Arial" w:hAnsi="Arial" w:cs="Arial"/>
          <w:sz w:val="22"/>
          <w:szCs w:val="22"/>
        </w:rPr>
        <w:t>.</w:t>
      </w:r>
    </w:p>
    <w:p w:rsidR="00C6620E" w:rsidRPr="00E67DC4" w:rsidRDefault="00C6620E" w:rsidP="00AD7A75">
      <w:pPr>
        <w:ind w:left="-142"/>
        <w:rPr>
          <w:rFonts w:ascii="Arial" w:hAnsi="Arial" w:cs="Arial"/>
          <w:sz w:val="22"/>
          <w:szCs w:val="22"/>
        </w:rPr>
      </w:pPr>
    </w:p>
    <w:p w:rsidR="00712600" w:rsidRPr="00E67DC4" w:rsidRDefault="00712600" w:rsidP="000E5999">
      <w:pPr>
        <w:tabs>
          <w:tab w:val="left" w:pos="5954"/>
        </w:tabs>
        <w:ind w:left="-284" w:right="99" w:firstLine="284"/>
        <w:rPr>
          <w:rFonts w:ascii="Arial" w:hAnsi="Arial" w:cs="Arial"/>
          <w:sz w:val="22"/>
          <w:szCs w:val="22"/>
        </w:rPr>
      </w:pPr>
    </w:p>
    <w:p w:rsidR="00A9673F" w:rsidRPr="00E67DC4" w:rsidRDefault="00DC2F2E" w:rsidP="000E5999">
      <w:pPr>
        <w:pStyle w:val="Corpodetexto2"/>
        <w:spacing w:after="0" w:line="240" w:lineRule="auto"/>
        <w:ind w:left="-284" w:firstLine="284"/>
        <w:jc w:val="center"/>
        <w:rPr>
          <w:rFonts w:ascii="Arial" w:hAnsi="Arial" w:cs="Arial"/>
          <w:sz w:val="22"/>
          <w:szCs w:val="22"/>
        </w:rPr>
      </w:pPr>
      <w:r w:rsidRPr="00E67DC4">
        <w:rPr>
          <w:rFonts w:ascii="Arial" w:hAnsi="Arial" w:cs="Arial"/>
          <w:sz w:val="22"/>
          <w:szCs w:val="22"/>
        </w:rPr>
        <w:t>Planaltina do Paraná</w:t>
      </w:r>
      <w:r w:rsidR="00C6620E">
        <w:rPr>
          <w:rFonts w:ascii="Arial" w:hAnsi="Arial" w:cs="Arial"/>
          <w:sz w:val="22"/>
          <w:szCs w:val="22"/>
        </w:rPr>
        <w:t>-PR</w:t>
      </w:r>
      <w:r w:rsidR="009E0D83">
        <w:rPr>
          <w:rFonts w:ascii="Arial" w:hAnsi="Arial" w:cs="Arial"/>
          <w:sz w:val="22"/>
          <w:szCs w:val="22"/>
        </w:rPr>
        <w:t xml:space="preserve">, </w:t>
      </w:r>
      <w:r w:rsidR="004E24CF">
        <w:rPr>
          <w:rFonts w:ascii="Arial" w:hAnsi="Arial" w:cs="Arial"/>
          <w:sz w:val="22"/>
          <w:szCs w:val="22"/>
        </w:rPr>
        <w:t>01</w:t>
      </w:r>
      <w:r w:rsidR="00A6239D">
        <w:rPr>
          <w:rFonts w:ascii="Arial" w:hAnsi="Arial" w:cs="Arial"/>
          <w:sz w:val="22"/>
          <w:szCs w:val="22"/>
        </w:rPr>
        <w:t xml:space="preserve"> de </w:t>
      </w:r>
      <w:r w:rsidR="004E24CF">
        <w:rPr>
          <w:rFonts w:ascii="Arial" w:hAnsi="Arial" w:cs="Arial"/>
          <w:sz w:val="22"/>
          <w:szCs w:val="22"/>
        </w:rPr>
        <w:t>junho</w:t>
      </w:r>
      <w:r w:rsidR="000B2D40">
        <w:rPr>
          <w:rFonts w:ascii="Arial" w:hAnsi="Arial" w:cs="Arial"/>
          <w:sz w:val="22"/>
          <w:szCs w:val="22"/>
        </w:rPr>
        <w:t xml:space="preserve"> de 201</w:t>
      </w:r>
      <w:r w:rsidR="004E24CF">
        <w:rPr>
          <w:rFonts w:ascii="Arial" w:hAnsi="Arial" w:cs="Arial"/>
          <w:sz w:val="22"/>
          <w:szCs w:val="22"/>
        </w:rPr>
        <w:t>8</w:t>
      </w:r>
      <w:r w:rsidR="003813B5">
        <w:rPr>
          <w:rFonts w:ascii="Arial" w:hAnsi="Arial" w:cs="Arial"/>
          <w:sz w:val="22"/>
          <w:szCs w:val="22"/>
        </w:rPr>
        <w:t>.</w:t>
      </w:r>
    </w:p>
    <w:p w:rsidR="00B474F1" w:rsidRPr="00E67DC4" w:rsidRDefault="00B474F1" w:rsidP="000E5999">
      <w:pPr>
        <w:ind w:left="-284" w:firstLine="284"/>
        <w:jc w:val="center"/>
        <w:rPr>
          <w:rFonts w:ascii="Arial" w:hAnsi="Arial" w:cs="Arial"/>
          <w:b/>
          <w:sz w:val="22"/>
          <w:szCs w:val="22"/>
        </w:rPr>
      </w:pPr>
    </w:p>
    <w:p w:rsidR="00B474F1" w:rsidRDefault="00B474F1" w:rsidP="000E5999">
      <w:pPr>
        <w:ind w:left="-284" w:firstLine="284"/>
        <w:jc w:val="center"/>
        <w:rPr>
          <w:rFonts w:ascii="Arial" w:hAnsi="Arial" w:cs="Arial"/>
          <w:b/>
          <w:sz w:val="22"/>
          <w:szCs w:val="22"/>
        </w:rPr>
      </w:pPr>
    </w:p>
    <w:p w:rsidR="000B2D40" w:rsidRDefault="000B2D40" w:rsidP="000E5999">
      <w:pPr>
        <w:ind w:left="-284" w:firstLine="284"/>
        <w:jc w:val="center"/>
        <w:rPr>
          <w:rFonts w:ascii="Arial" w:hAnsi="Arial" w:cs="Arial"/>
          <w:b/>
          <w:sz w:val="22"/>
          <w:szCs w:val="22"/>
        </w:rPr>
      </w:pPr>
    </w:p>
    <w:p w:rsidR="000B2D40" w:rsidRPr="00E67DC4" w:rsidRDefault="000B2D40" w:rsidP="000E5999">
      <w:pPr>
        <w:ind w:left="-284" w:firstLine="284"/>
        <w:jc w:val="center"/>
        <w:rPr>
          <w:rFonts w:ascii="Arial" w:hAnsi="Arial" w:cs="Arial"/>
          <w:b/>
          <w:sz w:val="22"/>
          <w:szCs w:val="22"/>
        </w:rPr>
      </w:pPr>
    </w:p>
    <w:p w:rsidR="00A9673F" w:rsidRPr="00A6239D" w:rsidRDefault="000B2D40" w:rsidP="000E5999">
      <w:pPr>
        <w:ind w:left="-284" w:firstLine="284"/>
        <w:jc w:val="center"/>
        <w:rPr>
          <w:rFonts w:ascii="Arial" w:hAnsi="Arial" w:cs="Arial"/>
          <w:sz w:val="22"/>
          <w:szCs w:val="22"/>
        </w:rPr>
      </w:pPr>
      <w:r w:rsidRPr="00A6239D">
        <w:rPr>
          <w:rFonts w:ascii="Arial" w:hAnsi="Arial" w:cs="Arial"/>
          <w:sz w:val="22"/>
          <w:szCs w:val="22"/>
        </w:rPr>
        <w:t>José Antônio Bonvechio</w:t>
      </w:r>
    </w:p>
    <w:p w:rsidR="00712600" w:rsidRPr="00A6239D" w:rsidRDefault="00F01542" w:rsidP="000E5999">
      <w:pPr>
        <w:ind w:left="-284" w:firstLine="284"/>
        <w:jc w:val="center"/>
        <w:rPr>
          <w:rFonts w:ascii="Arial" w:hAnsi="Arial" w:cs="Arial"/>
          <w:sz w:val="22"/>
          <w:szCs w:val="22"/>
        </w:rPr>
      </w:pPr>
      <w:r w:rsidRPr="00A6239D">
        <w:rPr>
          <w:rFonts w:ascii="Arial" w:hAnsi="Arial" w:cs="Arial"/>
          <w:sz w:val="22"/>
          <w:szCs w:val="22"/>
        </w:rPr>
        <w:t>Prefeit</w:t>
      </w:r>
      <w:r w:rsidR="000B2D40" w:rsidRPr="00A6239D">
        <w:rPr>
          <w:rFonts w:ascii="Arial" w:hAnsi="Arial" w:cs="Arial"/>
          <w:sz w:val="22"/>
          <w:szCs w:val="22"/>
        </w:rPr>
        <w:t>o</w:t>
      </w:r>
    </w:p>
    <w:sectPr w:rsidR="00712600" w:rsidRPr="00A6239D" w:rsidSect="000E5999">
      <w:headerReference w:type="default" r:id="rId8"/>
      <w:footerReference w:type="default" r:id="rId9"/>
      <w:pgSz w:w="11906" w:h="16838"/>
      <w:pgMar w:top="2552" w:right="1134" w:bottom="69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61D7" w:rsidRDefault="00C961D7" w:rsidP="003036B1">
      <w:r>
        <w:separator/>
      </w:r>
    </w:p>
  </w:endnote>
  <w:endnote w:type="continuationSeparator" w:id="1">
    <w:p w:rsidR="00C961D7" w:rsidRDefault="00C961D7" w:rsidP="003036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889919"/>
      <w:docPartObj>
        <w:docPartGallery w:val="Page Numbers (Bottom of Page)"/>
        <w:docPartUnique/>
      </w:docPartObj>
    </w:sdtPr>
    <w:sdtContent>
      <w:sdt>
        <w:sdtPr>
          <w:id w:val="3889920"/>
          <w:docPartObj>
            <w:docPartGallery w:val="Page Numbers (Top of Page)"/>
            <w:docPartUnique/>
          </w:docPartObj>
        </w:sdtPr>
        <w:sdtContent>
          <w:p w:rsidR="003812C1" w:rsidRDefault="003812C1">
            <w:pPr>
              <w:pStyle w:val="Rodap"/>
              <w:jc w:val="right"/>
            </w:pPr>
            <w:r>
              <w:t xml:space="preserve">Página </w:t>
            </w:r>
            <w:r w:rsidR="00106ADB">
              <w:rPr>
                <w:b/>
              </w:rPr>
              <w:fldChar w:fldCharType="begin"/>
            </w:r>
            <w:r>
              <w:rPr>
                <w:b/>
              </w:rPr>
              <w:instrText>PAGE</w:instrText>
            </w:r>
            <w:r w:rsidR="00106ADB">
              <w:rPr>
                <w:b/>
              </w:rPr>
              <w:fldChar w:fldCharType="separate"/>
            </w:r>
            <w:r w:rsidR="004A7E21">
              <w:rPr>
                <w:b/>
                <w:noProof/>
              </w:rPr>
              <w:t>1</w:t>
            </w:r>
            <w:r w:rsidR="00106ADB">
              <w:rPr>
                <w:b/>
              </w:rPr>
              <w:fldChar w:fldCharType="end"/>
            </w:r>
            <w:r>
              <w:t xml:space="preserve"> de </w:t>
            </w:r>
            <w:r w:rsidR="00106ADB">
              <w:rPr>
                <w:b/>
              </w:rPr>
              <w:fldChar w:fldCharType="begin"/>
            </w:r>
            <w:r>
              <w:rPr>
                <w:b/>
              </w:rPr>
              <w:instrText>NUMPAGES</w:instrText>
            </w:r>
            <w:r w:rsidR="00106ADB">
              <w:rPr>
                <w:b/>
              </w:rPr>
              <w:fldChar w:fldCharType="separate"/>
            </w:r>
            <w:r w:rsidR="004A7E21">
              <w:rPr>
                <w:b/>
                <w:noProof/>
              </w:rPr>
              <w:t>1</w:t>
            </w:r>
            <w:r w:rsidR="00106ADB">
              <w:rPr>
                <w:b/>
              </w:rPr>
              <w:fldChar w:fldCharType="end"/>
            </w:r>
          </w:p>
        </w:sdtContent>
      </w:sdt>
    </w:sdtContent>
  </w:sdt>
  <w:p w:rsidR="003812C1" w:rsidRDefault="003812C1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61D7" w:rsidRDefault="00C961D7" w:rsidP="003036B1">
      <w:r>
        <w:separator/>
      </w:r>
    </w:p>
  </w:footnote>
  <w:footnote w:type="continuationSeparator" w:id="1">
    <w:p w:rsidR="00C961D7" w:rsidRDefault="00C961D7" w:rsidP="003036B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7C3" w:rsidRDefault="00106ADB" w:rsidP="00C73F2D">
    <w:pPr>
      <w:pStyle w:val="Cabealho"/>
      <w:ind w:left="-284"/>
    </w:pPr>
    <w:r>
      <w:rPr>
        <w:noProof/>
        <w:lang w:eastAsia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6147" type="#_x0000_t202" style="position:absolute;left:0;text-align:left;margin-left:-17.35pt;margin-top:-6.2pt;width:518.65pt;height:108.75pt;z-index:-251656192;mso-width-relative:margin;mso-height-relative:margin" filled="f" strokeweight="1.5pt">
          <v:textbox style="mso-next-textbox:#_x0000_s6147">
            <w:txbxContent>
              <w:p w:rsidR="004A2A55" w:rsidRDefault="004A2A55"/>
            </w:txbxContent>
          </v:textbox>
        </v:shape>
      </w:pict>
    </w:r>
    <w:r w:rsidRPr="00106ADB">
      <w:rPr>
        <w:noProof/>
        <w:szCs w:val="28"/>
      </w:rPr>
      <w:pict>
        <v:shape id="_x0000_s6145" type="#_x0000_t202" style="position:absolute;left:0;text-align:left;margin-left:83.55pt;margin-top:.35pt;width:428.25pt;height:89.25pt;z-index:-251658752;mso-width-relative:margin;mso-height-relative:margin" strokecolor="white">
          <v:textbox style="mso-next-textbox:#_x0000_s6145">
            <w:txbxContent>
              <w:p w:rsidR="00545BE7" w:rsidRPr="00911955" w:rsidRDefault="00545BE7" w:rsidP="00545BE7">
                <w:pPr>
                  <w:jc w:val="center"/>
                  <w:rPr>
                    <w:rFonts w:ascii="Arial" w:hAnsi="Arial" w:cs="Arial"/>
                    <w:b/>
                    <w:sz w:val="30"/>
                    <w:szCs w:val="30"/>
                  </w:rPr>
                </w:pPr>
                <w:r w:rsidRPr="00911955">
                  <w:rPr>
                    <w:rFonts w:ascii="Arial" w:hAnsi="Arial" w:cs="Arial"/>
                    <w:b/>
                    <w:sz w:val="30"/>
                    <w:szCs w:val="30"/>
                  </w:rPr>
                  <w:t>PREFEITURA MUNICIPAL DE PLANALTINA DO PARANÁ</w:t>
                </w:r>
              </w:p>
              <w:p w:rsidR="00545BE7" w:rsidRPr="00D1182B" w:rsidRDefault="00545BE7" w:rsidP="00545BE7">
                <w:pPr>
                  <w:ind w:right="11"/>
                  <w:jc w:val="center"/>
                  <w:rPr>
                    <w:rFonts w:ascii="Arial Narrow" w:hAnsi="Arial Narrow" w:cs="Arial"/>
                    <w:bCs/>
                    <w:sz w:val="22"/>
                    <w:szCs w:val="22"/>
                  </w:rPr>
                </w:pPr>
                <w:r w:rsidRPr="00D1182B">
                  <w:rPr>
                    <w:rFonts w:ascii="Arial Narrow" w:hAnsi="Arial Narrow" w:cs="Arial"/>
                    <w:bCs/>
                    <w:sz w:val="22"/>
                    <w:szCs w:val="22"/>
                  </w:rPr>
                  <w:t>Praça Giácomo Madalozzo 234  –  Centro</w:t>
                </w:r>
                <w:r>
                  <w:rPr>
                    <w:rFonts w:ascii="Arial Narrow" w:hAnsi="Arial Narrow" w:cs="Arial"/>
                    <w:bCs/>
                    <w:sz w:val="22"/>
                    <w:szCs w:val="22"/>
                  </w:rPr>
                  <w:t xml:space="preserve"> – Caixa Postal 0011 – CEP 87860-000</w:t>
                </w:r>
              </w:p>
              <w:p w:rsidR="00545BE7" w:rsidRPr="00D1182B" w:rsidRDefault="00545BE7" w:rsidP="00545BE7">
                <w:pPr>
                  <w:ind w:right="11"/>
                  <w:jc w:val="center"/>
                  <w:rPr>
                    <w:rFonts w:ascii="Arial Narrow" w:hAnsi="Arial Narrow" w:cs="Arial"/>
                    <w:bCs/>
                    <w:sz w:val="22"/>
                    <w:szCs w:val="22"/>
                  </w:rPr>
                </w:pPr>
                <w:r w:rsidRPr="00D1182B">
                  <w:rPr>
                    <w:rFonts w:ascii="Arial Narrow" w:hAnsi="Arial Narrow" w:cs="Arial"/>
                    <w:bCs/>
                    <w:sz w:val="22"/>
                    <w:szCs w:val="22"/>
                  </w:rPr>
                  <w:t xml:space="preserve">Fone/Fax (44) 3435-1221 / 3435-1222 </w:t>
                </w:r>
              </w:p>
              <w:p w:rsidR="00545BE7" w:rsidRPr="00D1182B" w:rsidRDefault="00545BE7" w:rsidP="00545BE7">
                <w:pPr>
                  <w:ind w:right="11"/>
                  <w:jc w:val="center"/>
                  <w:rPr>
                    <w:rFonts w:ascii="Arial Narrow" w:hAnsi="Arial Narrow" w:cs="Arial"/>
                    <w:bCs/>
                    <w:sz w:val="22"/>
                    <w:szCs w:val="22"/>
                  </w:rPr>
                </w:pPr>
                <w:r w:rsidRPr="00D1182B">
                  <w:rPr>
                    <w:rFonts w:ascii="Arial Narrow" w:hAnsi="Arial Narrow" w:cs="Arial"/>
                    <w:bCs/>
                    <w:sz w:val="22"/>
                    <w:szCs w:val="22"/>
                  </w:rPr>
                  <w:t>C.N.P.J. 75.461.442/0001-34</w:t>
                </w:r>
              </w:p>
              <w:p w:rsidR="00545BE7" w:rsidRPr="009B0B70" w:rsidRDefault="000D391D" w:rsidP="00545BE7">
                <w:pPr>
                  <w:ind w:right="11"/>
                  <w:jc w:val="center"/>
                  <w:rPr>
                    <w:rFonts w:ascii="Arial" w:hAnsi="Arial" w:cs="Arial"/>
                    <w:b/>
                    <w:bCs/>
                    <w:spacing w:val="30"/>
                    <w:u w:val="single"/>
                  </w:rPr>
                </w:pPr>
                <w:r w:rsidRPr="009B0B70">
                  <w:rPr>
                    <w:rFonts w:ascii="Arial" w:hAnsi="Arial" w:cs="Arial"/>
                    <w:b/>
                    <w:bCs/>
                    <w:spacing w:val="30"/>
                    <w:u w:val="single"/>
                  </w:rPr>
                  <w:t>PODER EXECUTIVO</w:t>
                </w:r>
              </w:p>
              <w:p w:rsidR="00545BE7" w:rsidRDefault="00545BE7" w:rsidP="00545BE7">
                <w:pPr>
                  <w:ind w:right="11"/>
                  <w:jc w:val="center"/>
                  <w:rPr>
                    <w:rFonts w:ascii="Arial" w:hAnsi="Arial" w:cs="Arial"/>
                    <w:b/>
                    <w:bCs/>
                  </w:rPr>
                </w:pPr>
                <w:r w:rsidRPr="00D1182B">
                  <w:rPr>
                    <w:rFonts w:ascii="Arial" w:hAnsi="Arial" w:cs="Arial"/>
                    <w:b/>
                    <w:bCs/>
                  </w:rPr>
                  <w:t>PLANALTINA DO PARANÁ – ESTADO DO PARANÁ</w:t>
                </w:r>
              </w:p>
            </w:txbxContent>
          </v:textbox>
        </v:shape>
      </w:pict>
    </w:r>
    <w:r w:rsidR="00E06E85">
      <w:rPr>
        <w:noProof/>
        <w:szCs w:val="28"/>
      </w:rPr>
      <w:drawing>
        <wp:inline distT="0" distB="0" distL="0" distR="0">
          <wp:extent cx="1209675" cy="1228725"/>
          <wp:effectExtent l="19050" t="0" r="9525" b="0"/>
          <wp:docPr id="1" name="Imagem 1" descr="BRASÃO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9675" cy="1228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5E27C3" w:rsidRDefault="005E27C3" w:rsidP="009E25D9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545ED0"/>
    <w:multiLevelType w:val="hybridMultilevel"/>
    <w:tmpl w:val="02828D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hyphenationZone w:val="425"/>
  <w:characterSpacingControl w:val="doNotCompress"/>
  <w:hdrShapeDefaults>
    <o:shapedefaults v:ext="edit" spidmax="48130"/>
    <o:shapelayout v:ext="edit">
      <o:idmap v:ext="edit" data="6"/>
    </o:shapelayout>
  </w:hdrShapeDefaults>
  <w:footnotePr>
    <w:footnote w:id="0"/>
    <w:footnote w:id="1"/>
  </w:footnotePr>
  <w:endnotePr>
    <w:endnote w:id="0"/>
    <w:endnote w:id="1"/>
  </w:endnotePr>
  <w:compat/>
  <w:rsids>
    <w:rsidRoot w:val="00C61C3E"/>
    <w:rsid w:val="00003C39"/>
    <w:rsid w:val="00012089"/>
    <w:rsid w:val="0001217F"/>
    <w:rsid w:val="0001322E"/>
    <w:rsid w:val="00014DA2"/>
    <w:rsid w:val="00021DDE"/>
    <w:rsid w:val="00027B36"/>
    <w:rsid w:val="00032738"/>
    <w:rsid w:val="00036C39"/>
    <w:rsid w:val="00037A33"/>
    <w:rsid w:val="00043E90"/>
    <w:rsid w:val="000467C8"/>
    <w:rsid w:val="0005270E"/>
    <w:rsid w:val="0005482C"/>
    <w:rsid w:val="00054E36"/>
    <w:rsid w:val="000578F2"/>
    <w:rsid w:val="00062EED"/>
    <w:rsid w:val="0006434B"/>
    <w:rsid w:val="000645B2"/>
    <w:rsid w:val="000720B3"/>
    <w:rsid w:val="000914F7"/>
    <w:rsid w:val="00091C13"/>
    <w:rsid w:val="00093DEB"/>
    <w:rsid w:val="00093F04"/>
    <w:rsid w:val="000A2D1C"/>
    <w:rsid w:val="000A7F8C"/>
    <w:rsid w:val="000B11A7"/>
    <w:rsid w:val="000B1276"/>
    <w:rsid w:val="000B2D40"/>
    <w:rsid w:val="000B33C0"/>
    <w:rsid w:val="000B46F4"/>
    <w:rsid w:val="000C0B52"/>
    <w:rsid w:val="000C14E6"/>
    <w:rsid w:val="000C568A"/>
    <w:rsid w:val="000D391D"/>
    <w:rsid w:val="000D42E0"/>
    <w:rsid w:val="000D5914"/>
    <w:rsid w:val="000E13A9"/>
    <w:rsid w:val="000E5994"/>
    <w:rsid w:val="000E5999"/>
    <w:rsid w:val="000E5AE1"/>
    <w:rsid w:val="000F1687"/>
    <w:rsid w:val="000F7F85"/>
    <w:rsid w:val="001038A0"/>
    <w:rsid w:val="00106ADB"/>
    <w:rsid w:val="00113E37"/>
    <w:rsid w:val="00121733"/>
    <w:rsid w:val="0012207F"/>
    <w:rsid w:val="00122BF8"/>
    <w:rsid w:val="00123939"/>
    <w:rsid w:val="00123D89"/>
    <w:rsid w:val="001279BE"/>
    <w:rsid w:val="00130032"/>
    <w:rsid w:val="001305CF"/>
    <w:rsid w:val="00135677"/>
    <w:rsid w:val="0013655E"/>
    <w:rsid w:val="001373A1"/>
    <w:rsid w:val="00142ED4"/>
    <w:rsid w:val="00150E02"/>
    <w:rsid w:val="00151AD4"/>
    <w:rsid w:val="001576FC"/>
    <w:rsid w:val="00162943"/>
    <w:rsid w:val="00173C10"/>
    <w:rsid w:val="00176F6E"/>
    <w:rsid w:val="0018126A"/>
    <w:rsid w:val="00181EB7"/>
    <w:rsid w:val="00182F2E"/>
    <w:rsid w:val="0018344F"/>
    <w:rsid w:val="00185249"/>
    <w:rsid w:val="00187DAD"/>
    <w:rsid w:val="00191F58"/>
    <w:rsid w:val="00193492"/>
    <w:rsid w:val="0019524E"/>
    <w:rsid w:val="001969F8"/>
    <w:rsid w:val="001A09DB"/>
    <w:rsid w:val="001A0B5E"/>
    <w:rsid w:val="001A7106"/>
    <w:rsid w:val="001B2EAE"/>
    <w:rsid w:val="001B621F"/>
    <w:rsid w:val="001B7E33"/>
    <w:rsid w:val="001C0595"/>
    <w:rsid w:val="001C2E77"/>
    <w:rsid w:val="001C2F45"/>
    <w:rsid w:val="001C3111"/>
    <w:rsid w:val="001C4FC3"/>
    <w:rsid w:val="001D5F2B"/>
    <w:rsid w:val="001E0B13"/>
    <w:rsid w:val="001E5D59"/>
    <w:rsid w:val="001F0601"/>
    <w:rsid w:val="001F0DBA"/>
    <w:rsid w:val="001F74F5"/>
    <w:rsid w:val="001F7740"/>
    <w:rsid w:val="0020012B"/>
    <w:rsid w:val="00204CC5"/>
    <w:rsid w:val="00205EB1"/>
    <w:rsid w:val="00210FC3"/>
    <w:rsid w:val="00211D44"/>
    <w:rsid w:val="00212405"/>
    <w:rsid w:val="00214AFE"/>
    <w:rsid w:val="0021675D"/>
    <w:rsid w:val="00223533"/>
    <w:rsid w:val="00224342"/>
    <w:rsid w:val="002316F1"/>
    <w:rsid w:val="00232EF7"/>
    <w:rsid w:val="00233BB8"/>
    <w:rsid w:val="00234255"/>
    <w:rsid w:val="002344E4"/>
    <w:rsid w:val="00234683"/>
    <w:rsid w:val="002347DF"/>
    <w:rsid w:val="002415F2"/>
    <w:rsid w:val="002416F0"/>
    <w:rsid w:val="002459AB"/>
    <w:rsid w:val="002472D6"/>
    <w:rsid w:val="00250D58"/>
    <w:rsid w:val="00253DFB"/>
    <w:rsid w:val="002555F8"/>
    <w:rsid w:val="0026089F"/>
    <w:rsid w:val="00270BF3"/>
    <w:rsid w:val="002735D2"/>
    <w:rsid w:val="00273864"/>
    <w:rsid w:val="0027656F"/>
    <w:rsid w:val="00282BB3"/>
    <w:rsid w:val="00287E27"/>
    <w:rsid w:val="00291BBF"/>
    <w:rsid w:val="002A208C"/>
    <w:rsid w:val="002A6756"/>
    <w:rsid w:val="002C0CC8"/>
    <w:rsid w:val="002C28D5"/>
    <w:rsid w:val="002C2AF3"/>
    <w:rsid w:val="002C2FBC"/>
    <w:rsid w:val="002C3567"/>
    <w:rsid w:val="002C4F23"/>
    <w:rsid w:val="002C67A3"/>
    <w:rsid w:val="002D2115"/>
    <w:rsid w:val="002D6773"/>
    <w:rsid w:val="002D76F0"/>
    <w:rsid w:val="002D79FC"/>
    <w:rsid w:val="002E74D1"/>
    <w:rsid w:val="002F73CB"/>
    <w:rsid w:val="003036B1"/>
    <w:rsid w:val="00305B59"/>
    <w:rsid w:val="0030780D"/>
    <w:rsid w:val="003106E9"/>
    <w:rsid w:val="00311D60"/>
    <w:rsid w:val="00325271"/>
    <w:rsid w:val="00325DF7"/>
    <w:rsid w:val="0032668E"/>
    <w:rsid w:val="0033394A"/>
    <w:rsid w:val="00336EC4"/>
    <w:rsid w:val="003548AC"/>
    <w:rsid w:val="0035791C"/>
    <w:rsid w:val="00357EAE"/>
    <w:rsid w:val="00360C78"/>
    <w:rsid w:val="00364B04"/>
    <w:rsid w:val="003656E2"/>
    <w:rsid w:val="003673ED"/>
    <w:rsid w:val="0037457F"/>
    <w:rsid w:val="003812C1"/>
    <w:rsid w:val="003813B5"/>
    <w:rsid w:val="0038428B"/>
    <w:rsid w:val="00390C82"/>
    <w:rsid w:val="00397A7F"/>
    <w:rsid w:val="003A017D"/>
    <w:rsid w:val="003A0BE6"/>
    <w:rsid w:val="003A4E91"/>
    <w:rsid w:val="003A4F35"/>
    <w:rsid w:val="003C013B"/>
    <w:rsid w:val="003C0FF2"/>
    <w:rsid w:val="003C4DF9"/>
    <w:rsid w:val="003D0B37"/>
    <w:rsid w:val="003D7F46"/>
    <w:rsid w:val="003E530A"/>
    <w:rsid w:val="003F0F49"/>
    <w:rsid w:val="003F164E"/>
    <w:rsid w:val="003F49CC"/>
    <w:rsid w:val="003F7526"/>
    <w:rsid w:val="00402476"/>
    <w:rsid w:val="0040267C"/>
    <w:rsid w:val="00403E5B"/>
    <w:rsid w:val="004079D6"/>
    <w:rsid w:val="00410A66"/>
    <w:rsid w:val="00411C74"/>
    <w:rsid w:val="00413890"/>
    <w:rsid w:val="00421E59"/>
    <w:rsid w:val="004240C6"/>
    <w:rsid w:val="00424869"/>
    <w:rsid w:val="00425DA4"/>
    <w:rsid w:val="0042624F"/>
    <w:rsid w:val="004361BE"/>
    <w:rsid w:val="00437BFC"/>
    <w:rsid w:val="00441996"/>
    <w:rsid w:val="0044719F"/>
    <w:rsid w:val="00450CA6"/>
    <w:rsid w:val="00451246"/>
    <w:rsid w:val="004550D0"/>
    <w:rsid w:val="00455187"/>
    <w:rsid w:val="00456095"/>
    <w:rsid w:val="004623B0"/>
    <w:rsid w:val="00464DF5"/>
    <w:rsid w:val="00467168"/>
    <w:rsid w:val="00467876"/>
    <w:rsid w:val="0046792D"/>
    <w:rsid w:val="00471481"/>
    <w:rsid w:val="004741A5"/>
    <w:rsid w:val="00480E18"/>
    <w:rsid w:val="00481E73"/>
    <w:rsid w:val="004849BA"/>
    <w:rsid w:val="00491E80"/>
    <w:rsid w:val="00495FA0"/>
    <w:rsid w:val="00497407"/>
    <w:rsid w:val="004A2A55"/>
    <w:rsid w:val="004A3678"/>
    <w:rsid w:val="004A7E21"/>
    <w:rsid w:val="004C0509"/>
    <w:rsid w:val="004C568A"/>
    <w:rsid w:val="004C7507"/>
    <w:rsid w:val="004D2355"/>
    <w:rsid w:val="004D3E5E"/>
    <w:rsid w:val="004D7DD8"/>
    <w:rsid w:val="004E24CF"/>
    <w:rsid w:val="004E5164"/>
    <w:rsid w:val="004F105D"/>
    <w:rsid w:val="005030AF"/>
    <w:rsid w:val="00503D0F"/>
    <w:rsid w:val="00505EAE"/>
    <w:rsid w:val="00515339"/>
    <w:rsid w:val="00517DB5"/>
    <w:rsid w:val="005246DF"/>
    <w:rsid w:val="00527B5B"/>
    <w:rsid w:val="0053018E"/>
    <w:rsid w:val="005328D5"/>
    <w:rsid w:val="0053314F"/>
    <w:rsid w:val="0053366E"/>
    <w:rsid w:val="005457D9"/>
    <w:rsid w:val="00545BE7"/>
    <w:rsid w:val="00551087"/>
    <w:rsid w:val="005515B9"/>
    <w:rsid w:val="00564F28"/>
    <w:rsid w:val="00567780"/>
    <w:rsid w:val="00567FC7"/>
    <w:rsid w:val="005705FE"/>
    <w:rsid w:val="00571FC0"/>
    <w:rsid w:val="00572E0C"/>
    <w:rsid w:val="00576522"/>
    <w:rsid w:val="00582177"/>
    <w:rsid w:val="00583909"/>
    <w:rsid w:val="00590114"/>
    <w:rsid w:val="00591ACC"/>
    <w:rsid w:val="005926BC"/>
    <w:rsid w:val="0059395B"/>
    <w:rsid w:val="0059504E"/>
    <w:rsid w:val="005964B9"/>
    <w:rsid w:val="00597B07"/>
    <w:rsid w:val="005A1BE0"/>
    <w:rsid w:val="005A5B36"/>
    <w:rsid w:val="005B1475"/>
    <w:rsid w:val="005B305B"/>
    <w:rsid w:val="005C021C"/>
    <w:rsid w:val="005C07DA"/>
    <w:rsid w:val="005C12E1"/>
    <w:rsid w:val="005C1D70"/>
    <w:rsid w:val="005D3198"/>
    <w:rsid w:val="005D720F"/>
    <w:rsid w:val="005E27C3"/>
    <w:rsid w:val="005E7607"/>
    <w:rsid w:val="005F2B51"/>
    <w:rsid w:val="005F439F"/>
    <w:rsid w:val="006129DC"/>
    <w:rsid w:val="00616324"/>
    <w:rsid w:val="00616DA2"/>
    <w:rsid w:val="00621B1C"/>
    <w:rsid w:val="00623438"/>
    <w:rsid w:val="00626DC4"/>
    <w:rsid w:val="00631EA0"/>
    <w:rsid w:val="00634676"/>
    <w:rsid w:val="00637812"/>
    <w:rsid w:val="006401F3"/>
    <w:rsid w:val="006412A8"/>
    <w:rsid w:val="00647F36"/>
    <w:rsid w:val="00652611"/>
    <w:rsid w:val="0065424C"/>
    <w:rsid w:val="0065704D"/>
    <w:rsid w:val="00665278"/>
    <w:rsid w:val="006652E1"/>
    <w:rsid w:val="00666369"/>
    <w:rsid w:val="006715F5"/>
    <w:rsid w:val="006736AC"/>
    <w:rsid w:val="00677F24"/>
    <w:rsid w:val="00680825"/>
    <w:rsid w:val="00681090"/>
    <w:rsid w:val="006820DB"/>
    <w:rsid w:val="00685E18"/>
    <w:rsid w:val="00687416"/>
    <w:rsid w:val="006941BA"/>
    <w:rsid w:val="00696149"/>
    <w:rsid w:val="00696470"/>
    <w:rsid w:val="006966EF"/>
    <w:rsid w:val="006C11A1"/>
    <w:rsid w:val="006C3AF0"/>
    <w:rsid w:val="006C5311"/>
    <w:rsid w:val="006C6AB8"/>
    <w:rsid w:val="006D101A"/>
    <w:rsid w:val="006D3EFC"/>
    <w:rsid w:val="006D4179"/>
    <w:rsid w:val="006D4A44"/>
    <w:rsid w:val="006E0E3E"/>
    <w:rsid w:val="006E3002"/>
    <w:rsid w:val="006E60E5"/>
    <w:rsid w:val="006E64AA"/>
    <w:rsid w:val="006F0546"/>
    <w:rsid w:val="006F72C5"/>
    <w:rsid w:val="00701E13"/>
    <w:rsid w:val="0070424D"/>
    <w:rsid w:val="00710745"/>
    <w:rsid w:val="00710EC0"/>
    <w:rsid w:val="00711C8A"/>
    <w:rsid w:val="00712600"/>
    <w:rsid w:val="007173D7"/>
    <w:rsid w:val="00722CDD"/>
    <w:rsid w:val="007278FE"/>
    <w:rsid w:val="0073430E"/>
    <w:rsid w:val="00735983"/>
    <w:rsid w:val="00743ECC"/>
    <w:rsid w:val="00746378"/>
    <w:rsid w:val="00747E0D"/>
    <w:rsid w:val="007500BE"/>
    <w:rsid w:val="00755773"/>
    <w:rsid w:val="00764A54"/>
    <w:rsid w:val="007672A0"/>
    <w:rsid w:val="00770587"/>
    <w:rsid w:val="00773691"/>
    <w:rsid w:val="00774AF5"/>
    <w:rsid w:val="007804D5"/>
    <w:rsid w:val="007852D1"/>
    <w:rsid w:val="00787EBE"/>
    <w:rsid w:val="00787F61"/>
    <w:rsid w:val="00791F76"/>
    <w:rsid w:val="0079646B"/>
    <w:rsid w:val="007A66D2"/>
    <w:rsid w:val="007B7805"/>
    <w:rsid w:val="007C3B69"/>
    <w:rsid w:val="007C5232"/>
    <w:rsid w:val="007C55BF"/>
    <w:rsid w:val="007D14CC"/>
    <w:rsid w:val="007D1AC5"/>
    <w:rsid w:val="007D6165"/>
    <w:rsid w:val="007E6605"/>
    <w:rsid w:val="007F0726"/>
    <w:rsid w:val="007F1364"/>
    <w:rsid w:val="007F36CA"/>
    <w:rsid w:val="007F3A7D"/>
    <w:rsid w:val="00804509"/>
    <w:rsid w:val="008057D3"/>
    <w:rsid w:val="008067BD"/>
    <w:rsid w:val="00813E53"/>
    <w:rsid w:val="0081676B"/>
    <w:rsid w:val="00820C77"/>
    <w:rsid w:val="00820DC4"/>
    <w:rsid w:val="0082347B"/>
    <w:rsid w:val="008267C4"/>
    <w:rsid w:val="0083234E"/>
    <w:rsid w:val="00834521"/>
    <w:rsid w:val="00834F79"/>
    <w:rsid w:val="00835D75"/>
    <w:rsid w:val="008527EF"/>
    <w:rsid w:val="00856A36"/>
    <w:rsid w:val="008644CC"/>
    <w:rsid w:val="0086461A"/>
    <w:rsid w:val="008728E1"/>
    <w:rsid w:val="0087486B"/>
    <w:rsid w:val="00875A8D"/>
    <w:rsid w:val="0088760D"/>
    <w:rsid w:val="00891B29"/>
    <w:rsid w:val="008963E1"/>
    <w:rsid w:val="00896580"/>
    <w:rsid w:val="008977A2"/>
    <w:rsid w:val="00897DF2"/>
    <w:rsid w:val="008B4114"/>
    <w:rsid w:val="008C2DF9"/>
    <w:rsid w:val="008D41CE"/>
    <w:rsid w:val="008D440F"/>
    <w:rsid w:val="008D5B1D"/>
    <w:rsid w:val="008D7CB5"/>
    <w:rsid w:val="008E3566"/>
    <w:rsid w:val="008E37B5"/>
    <w:rsid w:val="008E67C3"/>
    <w:rsid w:val="008E76D9"/>
    <w:rsid w:val="008F10B1"/>
    <w:rsid w:val="008F15A8"/>
    <w:rsid w:val="008F1BB8"/>
    <w:rsid w:val="00901AD6"/>
    <w:rsid w:val="0090546F"/>
    <w:rsid w:val="0090678C"/>
    <w:rsid w:val="00906A31"/>
    <w:rsid w:val="00910E2E"/>
    <w:rsid w:val="00915392"/>
    <w:rsid w:val="0092241F"/>
    <w:rsid w:val="0092610B"/>
    <w:rsid w:val="00930F8F"/>
    <w:rsid w:val="009315A8"/>
    <w:rsid w:val="00935953"/>
    <w:rsid w:val="00936BF6"/>
    <w:rsid w:val="00936FBE"/>
    <w:rsid w:val="00940AFA"/>
    <w:rsid w:val="009423E6"/>
    <w:rsid w:val="009451F8"/>
    <w:rsid w:val="0095499E"/>
    <w:rsid w:val="00960D8B"/>
    <w:rsid w:val="009616D7"/>
    <w:rsid w:val="00963773"/>
    <w:rsid w:val="009667D5"/>
    <w:rsid w:val="009702B1"/>
    <w:rsid w:val="00983157"/>
    <w:rsid w:val="009915FE"/>
    <w:rsid w:val="00992893"/>
    <w:rsid w:val="00993958"/>
    <w:rsid w:val="00997791"/>
    <w:rsid w:val="009A06C1"/>
    <w:rsid w:val="009A4033"/>
    <w:rsid w:val="009A426B"/>
    <w:rsid w:val="009A4BDF"/>
    <w:rsid w:val="009B0B70"/>
    <w:rsid w:val="009C0F8E"/>
    <w:rsid w:val="009C20F9"/>
    <w:rsid w:val="009C3F2E"/>
    <w:rsid w:val="009C4DDF"/>
    <w:rsid w:val="009D1784"/>
    <w:rsid w:val="009D347B"/>
    <w:rsid w:val="009D49BC"/>
    <w:rsid w:val="009D69E6"/>
    <w:rsid w:val="009D7259"/>
    <w:rsid w:val="009E0D83"/>
    <w:rsid w:val="009E153B"/>
    <w:rsid w:val="009E25D9"/>
    <w:rsid w:val="009E53AB"/>
    <w:rsid w:val="009E75EE"/>
    <w:rsid w:val="009E79D5"/>
    <w:rsid w:val="009F2540"/>
    <w:rsid w:val="009F69EC"/>
    <w:rsid w:val="009F7172"/>
    <w:rsid w:val="00A00F73"/>
    <w:rsid w:val="00A042A7"/>
    <w:rsid w:val="00A04844"/>
    <w:rsid w:val="00A05783"/>
    <w:rsid w:val="00A11004"/>
    <w:rsid w:val="00A13546"/>
    <w:rsid w:val="00A1404F"/>
    <w:rsid w:val="00A177CE"/>
    <w:rsid w:val="00A24277"/>
    <w:rsid w:val="00A272A4"/>
    <w:rsid w:val="00A45881"/>
    <w:rsid w:val="00A4683D"/>
    <w:rsid w:val="00A46BA2"/>
    <w:rsid w:val="00A5163F"/>
    <w:rsid w:val="00A518D7"/>
    <w:rsid w:val="00A51A73"/>
    <w:rsid w:val="00A533AF"/>
    <w:rsid w:val="00A61EDB"/>
    <w:rsid w:val="00A6239D"/>
    <w:rsid w:val="00A63F55"/>
    <w:rsid w:val="00A64592"/>
    <w:rsid w:val="00A71014"/>
    <w:rsid w:val="00A711E3"/>
    <w:rsid w:val="00A73A32"/>
    <w:rsid w:val="00A75B2E"/>
    <w:rsid w:val="00A8170E"/>
    <w:rsid w:val="00A81C97"/>
    <w:rsid w:val="00A83087"/>
    <w:rsid w:val="00A83D29"/>
    <w:rsid w:val="00A86E41"/>
    <w:rsid w:val="00A92E93"/>
    <w:rsid w:val="00A94E85"/>
    <w:rsid w:val="00A9673F"/>
    <w:rsid w:val="00A97B00"/>
    <w:rsid w:val="00AA12C1"/>
    <w:rsid w:val="00AA294B"/>
    <w:rsid w:val="00AA4C07"/>
    <w:rsid w:val="00AB089A"/>
    <w:rsid w:val="00AB28C0"/>
    <w:rsid w:val="00AB35A7"/>
    <w:rsid w:val="00AD0568"/>
    <w:rsid w:val="00AD57B4"/>
    <w:rsid w:val="00AD65AA"/>
    <w:rsid w:val="00AD7A75"/>
    <w:rsid w:val="00AE2551"/>
    <w:rsid w:val="00AE45C3"/>
    <w:rsid w:val="00AE4CD4"/>
    <w:rsid w:val="00AE5304"/>
    <w:rsid w:val="00AE5848"/>
    <w:rsid w:val="00AE5B81"/>
    <w:rsid w:val="00AE6F14"/>
    <w:rsid w:val="00AF32F5"/>
    <w:rsid w:val="00AF69C3"/>
    <w:rsid w:val="00B02DC5"/>
    <w:rsid w:val="00B04687"/>
    <w:rsid w:val="00B10C79"/>
    <w:rsid w:val="00B10FF8"/>
    <w:rsid w:val="00B25215"/>
    <w:rsid w:val="00B2663C"/>
    <w:rsid w:val="00B26CC0"/>
    <w:rsid w:val="00B36014"/>
    <w:rsid w:val="00B44806"/>
    <w:rsid w:val="00B473B1"/>
    <w:rsid w:val="00B474F1"/>
    <w:rsid w:val="00B47671"/>
    <w:rsid w:val="00B55887"/>
    <w:rsid w:val="00B623C3"/>
    <w:rsid w:val="00B63806"/>
    <w:rsid w:val="00B65189"/>
    <w:rsid w:val="00B65BFD"/>
    <w:rsid w:val="00B70178"/>
    <w:rsid w:val="00B7296B"/>
    <w:rsid w:val="00B739C3"/>
    <w:rsid w:val="00B81F01"/>
    <w:rsid w:val="00B83FA3"/>
    <w:rsid w:val="00B86A6A"/>
    <w:rsid w:val="00B87BC7"/>
    <w:rsid w:val="00BA1A35"/>
    <w:rsid w:val="00BA1AE8"/>
    <w:rsid w:val="00BA2F89"/>
    <w:rsid w:val="00BA6ABD"/>
    <w:rsid w:val="00BA7309"/>
    <w:rsid w:val="00BB04C1"/>
    <w:rsid w:val="00BB0F6E"/>
    <w:rsid w:val="00BB10E8"/>
    <w:rsid w:val="00BB1E38"/>
    <w:rsid w:val="00BC3AD0"/>
    <w:rsid w:val="00BD0307"/>
    <w:rsid w:val="00BD0841"/>
    <w:rsid w:val="00BD2A31"/>
    <w:rsid w:val="00BD33AA"/>
    <w:rsid w:val="00BD3887"/>
    <w:rsid w:val="00BD4E25"/>
    <w:rsid w:val="00BD5DF4"/>
    <w:rsid w:val="00BD6901"/>
    <w:rsid w:val="00BE0FDF"/>
    <w:rsid w:val="00BF59F8"/>
    <w:rsid w:val="00C0013D"/>
    <w:rsid w:val="00C06983"/>
    <w:rsid w:val="00C10214"/>
    <w:rsid w:val="00C17AAC"/>
    <w:rsid w:val="00C22567"/>
    <w:rsid w:val="00C27BA5"/>
    <w:rsid w:val="00C339CD"/>
    <w:rsid w:val="00C3641C"/>
    <w:rsid w:val="00C40B3D"/>
    <w:rsid w:val="00C4294E"/>
    <w:rsid w:val="00C532A0"/>
    <w:rsid w:val="00C53D83"/>
    <w:rsid w:val="00C61C3E"/>
    <w:rsid w:val="00C6216F"/>
    <w:rsid w:val="00C65417"/>
    <w:rsid w:val="00C6620E"/>
    <w:rsid w:val="00C677E2"/>
    <w:rsid w:val="00C73F2D"/>
    <w:rsid w:val="00C81B4F"/>
    <w:rsid w:val="00C83FE2"/>
    <w:rsid w:val="00C841E1"/>
    <w:rsid w:val="00C91178"/>
    <w:rsid w:val="00C913BD"/>
    <w:rsid w:val="00C961D7"/>
    <w:rsid w:val="00C966C1"/>
    <w:rsid w:val="00C97548"/>
    <w:rsid w:val="00C97EE0"/>
    <w:rsid w:val="00CA5B07"/>
    <w:rsid w:val="00CB2BC7"/>
    <w:rsid w:val="00CB5D92"/>
    <w:rsid w:val="00CD45D3"/>
    <w:rsid w:val="00CE6AF8"/>
    <w:rsid w:val="00CF0FD9"/>
    <w:rsid w:val="00CF1B9C"/>
    <w:rsid w:val="00CF1DA3"/>
    <w:rsid w:val="00CF2FF6"/>
    <w:rsid w:val="00CF6CEC"/>
    <w:rsid w:val="00D0324F"/>
    <w:rsid w:val="00D05097"/>
    <w:rsid w:val="00D0719C"/>
    <w:rsid w:val="00D076B9"/>
    <w:rsid w:val="00D103E8"/>
    <w:rsid w:val="00D10B4D"/>
    <w:rsid w:val="00D150BE"/>
    <w:rsid w:val="00D17D22"/>
    <w:rsid w:val="00D22807"/>
    <w:rsid w:val="00D234FD"/>
    <w:rsid w:val="00D30F24"/>
    <w:rsid w:val="00D32B09"/>
    <w:rsid w:val="00D4122C"/>
    <w:rsid w:val="00D447DE"/>
    <w:rsid w:val="00D454EA"/>
    <w:rsid w:val="00D472E2"/>
    <w:rsid w:val="00D51AA1"/>
    <w:rsid w:val="00D56AC9"/>
    <w:rsid w:val="00D56F86"/>
    <w:rsid w:val="00D60D6E"/>
    <w:rsid w:val="00D71BE9"/>
    <w:rsid w:val="00D760E4"/>
    <w:rsid w:val="00D8078C"/>
    <w:rsid w:val="00D81BFE"/>
    <w:rsid w:val="00D8335B"/>
    <w:rsid w:val="00D925C3"/>
    <w:rsid w:val="00D9452B"/>
    <w:rsid w:val="00DA79FA"/>
    <w:rsid w:val="00DB425D"/>
    <w:rsid w:val="00DB608B"/>
    <w:rsid w:val="00DB7484"/>
    <w:rsid w:val="00DC0C71"/>
    <w:rsid w:val="00DC2F2E"/>
    <w:rsid w:val="00DC7AB0"/>
    <w:rsid w:val="00DC7AC0"/>
    <w:rsid w:val="00DD39C9"/>
    <w:rsid w:val="00DD46D4"/>
    <w:rsid w:val="00DD5E44"/>
    <w:rsid w:val="00DE0B05"/>
    <w:rsid w:val="00DE13FE"/>
    <w:rsid w:val="00DF02CE"/>
    <w:rsid w:val="00DF1456"/>
    <w:rsid w:val="00DF1778"/>
    <w:rsid w:val="00DF2D94"/>
    <w:rsid w:val="00DF3031"/>
    <w:rsid w:val="00DF4126"/>
    <w:rsid w:val="00DF4F51"/>
    <w:rsid w:val="00E00EDF"/>
    <w:rsid w:val="00E06E85"/>
    <w:rsid w:val="00E11140"/>
    <w:rsid w:val="00E153DF"/>
    <w:rsid w:val="00E175D1"/>
    <w:rsid w:val="00E24BC1"/>
    <w:rsid w:val="00E257C8"/>
    <w:rsid w:val="00E35C7F"/>
    <w:rsid w:val="00E36EA1"/>
    <w:rsid w:val="00E45DE8"/>
    <w:rsid w:val="00E4768E"/>
    <w:rsid w:val="00E513B3"/>
    <w:rsid w:val="00E62D60"/>
    <w:rsid w:val="00E6495E"/>
    <w:rsid w:val="00E67DC4"/>
    <w:rsid w:val="00E737B3"/>
    <w:rsid w:val="00E80036"/>
    <w:rsid w:val="00E81678"/>
    <w:rsid w:val="00E84A6B"/>
    <w:rsid w:val="00E907F7"/>
    <w:rsid w:val="00E913F6"/>
    <w:rsid w:val="00E9351B"/>
    <w:rsid w:val="00E94664"/>
    <w:rsid w:val="00E96406"/>
    <w:rsid w:val="00E97159"/>
    <w:rsid w:val="00EA118E"/>
    <w:rsid w:val="00EA3047"/>
    <w:rsid w:val="00EA7E19"/>
    <w:rsid w:val="00EB5F3F"/>
    <w:rsid w:val="00EB7A5C"/>
    <w:rsid w:val="00EC013B"/>
    <w:rsid w:val="00EC34DC"/>
    <w:rsid w:val="00EC4798"/>
    <w:rsid w:val="00EC65B1"/>
    <w:rsid w:val="00EC6A6C"/>
    <w:rsid w:val="00EE1431"/>
    <w:rsid w:val="00EE45E6"/>
    <w:rsid w:val="00EE54EF"/>
    <w:rsid w:val="00EE54F0"/>
    <w:rsid w:val="00EE6340"/>
    <w:rsid w:val="00EE797E"/>
    <w:rsid w:val="00EF06ED"/>
    <w:rsid w:val="00EF214F"/>
    <w:rsid w:val="00EF2DD4"/>
    <w:rsid w:val="00EF3FCB"/>
    <w:rsid w:val="00F012A2"/>
    <w:rsid w:val="00F01542"/>
    <w:rsid w:val="00F01ADA"/>
    <w:rsid w:val="00F01F7A"/>
    <w:rsid w:val="00F055C7"/>
    <w:rsid w:val="00F05EC2"/>
    <w:rsid w:val="00F107D8"/>
    <w:rsid w:val="00F12BDF"/>
    <w:rsid w:val="00F14240"/>
    <w:rsid w:val="00F2161B"/>
    <w:rsid w:val="00F32ED3"/>
    <w:rsid w:val="00F37703"/>
    <w:rsid w:val="00F37BC9"/>
    <w:rsid w:val="00F43BB2"/>
    <w:rsid w:val="00F46493"/>
    <w:rsid w:val="00F5354C"/>
    <w:rsid w:val="00F571C4"/>
    <w:rsid w:val="00F61C7C"/>
    <w:rsid w:val="00F649B1"/>
    <w:rsid w:val="00F66D54"/>
    <w:rsid w:val="00F719ED"/>
    <w:rsid w:val="00F73186"/>
    <w:rsid w:val="00F73DAD"/>
    <w:rsid w:val="00F84E2C"/>
    <w:rsid w:val="00F85DC2"/>
    <w:rsid w:val="00F86512"/>
    <w:rsid w:val="00F9088E"/>
    <w:rsid w:val="00F957E5"/>
    <w:rsid w:val="00F979A9"/>
    <w:rsid w:val="00FA2738"/>
    <w:rsid w:val="00FA77EA"/>
    <w:rsid w:val="00FB1EF2"/>
    <w:rsid w:val="00FB5CF7"/>
    <w:rsid w:val="00FC0786"/>
    <w:rsid w:val="00FC0D4E"/>
    <w:rsid w:val="00FC2C40"/>
    <w:rsid w:val="00FC56E9"/>
    <w:rsid w:val="00FD2538"/>
    <w:rsid w:val="00FD2C64"/>
    <w:rsid w:val="00FD5CF3"/>
    <w:rsid w:val="00FE0A3A"/>
    <w:rsid w:val="00FE36A7"/>
    <w:rsid w:val="00FE3911"/>
    <w:rsid w:val="00FE430C"/>
    <w:rsid w:val="00FE46BE"/>
    <w:rsid w:val="00FE4E23"/>
    <w:rsid w:val="00FE539C"/>
    <w:rsid w:val="00FE7B41"/>
    <w:rsid w:val="00FF00CA"/>
    <w:rsid w:val="00FF2047"/>
    <w:rsid w:val="00FF34CE"/>
    <w:rsid w:val="00FF5BFE"/>
    <w:rsid w:val="00FF60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12600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1">
    <w:name w:val="n1"/>
    <w:basedOn w:val="Normal"/>
    <w:rsid w:val="00712600"/>
    <w:pPr>
      <w:tabs>
        <w:tab w:val="left" w:pos="1134"/>
      </w:tabs>
      <w:spacing w:before="240"/>
      <w:jc w:val="both"/>
    </w:pPr>
    <w:rPr>
      <w:rFonts w:ascii="Arial" w:hAnsi="Arial"/>
      <w:sz w:val="20"/>
      <w:szCs w:val="20"/>
    </w:rPr>
  </w:style>
  <w:style w:type="paragraph" w:styleId="Corpodetexto">
    <w:name w:val="Body Text"/>
    <w:basedOn w:val="Normal"/>
    <w:rsid w:val="00712600"/>
    <w:pPr>
      <w:spacing w:after="120"/>
    </w:pPr>
  </w:style>
  <w:style w:type="paragraph" w:styleId="Cabealho">
    <w:name w:val="header"/>
    <w:basedOn w:val="Normal"/>
    <w:link w:val="CabealhoChar"/>
    <w:uiPriority w:val="99"/>
    <w:rsid w:val="00712600"/>
    <w:pPr>
      <w:widowControl w:val="0"/>
      <w:tabs>
        <w:tab w:val="center" w:pos="4252"/>
        <w:tab w:val="right" w:pos="8504"/>
      </w:tabs>
    </w:pPr>
    <w:rPr>
      <w:sz w:val="20"/>
      <w:szCs w:val="20"/>
    </w:rPr>
  </w:style>
  <w:style w:type="paragraph" w:styleId="Recuodecorpodetexto">
    <w:name w:val="Body Text Indent"/>
    <w:basedOn w:val="Normal"/>
    <w:rsid w:val="00712600"/>
    <w:pPr>
      <w:spacing w:after="120"/>
      <w:ind w:left="283"/>
    </w:pPr>
  </w:style>
  <w:style w:type="paragraph" w:styleId="Corpodetexto2">
    <w:name w:val="Body Text 2"/>
    <w:basedOn w:val="Normal"/>
    <w:rsid w:val="00A9673F"/>
    <w:pPr>
      <w:spacing w:after="120" w:line="480" w:lineRule="auto"/>
    </w:pPr>
  </w:style>
  <w:style w:type="paragraph" w:styleId="Textodebalo">
    <w:name w:val="Balloon Text"/>
    <w:basedOn w:val="Normal"/>
    <w:link w:val="TextodebaloChar"/>
    <w:rsid w:val="00DC2F2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DC2F2E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rsid w:val="000578F2"/>
    <w:rPr>
      <w:color w:val="0000FF" w:themeColor="hyperlink"/>
      <w:u w:val="single"/>
    </w:rPr>
  </w:style>
  <w:style w:type="table" w:styleId="Tabelacomgrade">
    <w:name w:val="Table Grid"/>
    <w:basedOn w:val="Tabelanormal"/>
    <w:rsid w:val="006966E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odap">
    <w:name w:val="footer"/>
    <w:basedOn w:val="Normal"/>
    <w:link w:val="RodapChar"/>
    <w:uiPriority w:val="99"/>
    <w:rsid w:val="003036B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036B1"/>
    <w:rPr>
      <w:sz w:val="24"/>
      <w:szCs w:val="24"/>
    </w:rPr>
  </w:style>
  <w:style w:type="character" w:customStyle="1" w:styleId="CabealhoChar">
    <w:name w:val="Cabeçalho Char"/>
    <w:basedOn w:val="Fontepargpadro"/>
    <w:link w:val="Cabealho"/>
    <w:uiPriority w:val="99"/>
    <w:rsid w:val="005E27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58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3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liente\Desktop\Trabalhos%20da%20Prefeitura\Licita&#231;&#245;es\DISPENSA\modelo_ratificaca_de-dispensa_licitacao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CB9483-B0E5-4EFB-8C1A-62353B0DE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modelo_ratificaca_de-dispensa_licitacao</Template>
  <TotalTime>173</TotalTime>
  <Pages>1</Pages>
  <Words>137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ufba</Company>
  <LinksUpToDate>false</LinksUpToDate>
  <CharactersWithSpaces>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ricardo</dc:creator>
  <cp:lastModifiedBy>Diogo</cp:lastModifiedBy>
  <cp:revision>14</cp:revision>
  <cp:lastPrinted>2018-06-01T19:32:00Z</cp:lastPrinted>
  <dcterms:created xsi:type="dcterms:W3CDTF">2017-04-03T18:30:00Z</dcterms:created>
  <dcterms:modified xsi:type="dcterms:W3CDTF">2018-06-01T19:32:00Z</dcterms:modified>
</cp:coreProperties>
</file>