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BB8" w:rsidRPr="00204F79" w:rsidRDefault="00104D94" w:rsidP="00B474F1">
      <w:pPr>
        <w:pStyle w:val="n1"/>
        <w:tabs>
          <w:tab w:val="clear" w:pos="1134"/>
          <w:tab w:val="left" w:pos="8499"/>
        </w:tabs>
        <w:ind w:right="140"/>
        <w:rPr>
          <w:rFonts w:cs="Arial"/>
          <w:b/>
          <w:bCs/>
          <w:sz w:val="22"/>
          <w:szCs w:val="22"/>
          <w:u w:val="single"/>
        </w:rPr>
      </w:pPr>
      <w:r>
        <w:rPr>
          <w:rFonts w:cs="Arial"/>
          <w:b/>
          <w:bCs/>
          <w:noProof/>
          <w:sz w:val="22"/>
          <w:szCs w:val="22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91.55pt;margin-top:21.1pt;width:70.5pt;height:18.45pt;z-index:251661312;mso-width-relative:margin;mso-height-relative:margin" stroked="f">
            <v:textbox style="mso-next-textbox:#_x0000_s1027">
              <w:txbxContent>
                <w:p w:rsidR="00603745" w:rsidRPr="009315A8" w:rsidRDefault="00603745" w:rsidP="00896580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9315A8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Nº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1</w:t>
                  </w:r>
                  <w:r w:rsidR="003E6F1E">
                    <w:rPr>
                      <w:rFonts w:ascii="Arial" w:hAnsi="Arial" w:cs="Arial"/>
                      <w:b/>
                      <w:sz w:val="22"/>
                      <w:szCs w:val="22"/>
                    </w:rPr>
                    <w:t>3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/2019</w:t>
                  </w:r>
                </w:p>
              </w:txbxContent>
            </v:textbox>
          </v:shape>
        </w:pict>
      </w:r>
      <w:r>
        <w:rPr>
          <w:rFonts w:cs="Arial"/>
          <w:b/>
          <w:bCs/>
          <w:noProof/>
          <w:sz w:val="22"/>
          <w:szCs w:val="22"/>
          <w:u w:val="single"/>
          <w:lang w:eastAsia="en-US"/>
        </w:rPr>
        <w:pict>
          <v:shape id="_x0000_s1026" type="#_x0000_t202" style="position:absolute;left:0;text-align:left;margin-left:190.8pt;margin-top:6.5pt;width:302.25pt;height:18.45pt;z-index:251660288;mso-width-relative:margin;mso-height-relative:margin;v-text-anchor:middle" stroked="f">
            <v:textbox style="mso-next-textbox:#_x0000_s1026" inset=",,0">
              <w:txbxContent>
                <w:p w:rsidR="00603745" w:rsidRPr="00685E18" w:rsidRDefault="00603745" w:rsidP="00685E18">
                  <w:pPr>
                    <w:ind w:right="-60"/>
                    <w:jc w:val="both"/>
                    <w:rPr>
                      <w:spacing w:val="22"/>
                    </w:rPr>
                  </w:pPr>
                  <w:r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RATIFICAÇÃO DE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DISPENSA</w:t>
                  </w:r>
                  <w:r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DE</w:t>
                  </w:r>
                  <w:r w:rsidRPr="00C6620E">
                    <w:rPr>
                      <w:rFonts w:ascii="Arial" w:hAnsi="Arial" w:cs="Arial"/>
                      <w:b/>
                      <w:spacing w:val="26"/>
                      <w:sz w:val="22"/>
                      <w:szCs w:val="22"/>
                    </w:rPr>
                    <w:t xml:space="preserve"> LICITAÇÃO</w:t>
                  </w:r>
                </w:p>
              </w:txbxContent>
            </v:textbox>
          </v:shape>
        </w:pict>
      </w:r>
      <w:r>
        <w:rPr>
          <w:rFonts w:cs="Arial"/>
          <w:b/>
          <w:bCs/>
          <w:noProof/>
          <w:sz w:val="22"/>
          <w:szCs w:val="22"/>
          <w:u w:val="single"/>
        </w:rPr>
        <w:pict>
          <v:shape id="_x0000_s1028" type="#_x0000_t202" style="position:absolute;left:0;text-align:left;margin-left:274.8pt;margin-top:21.1pt;width:219pt;height:18.45pt;z-index:251662336;mso-width-relative:margin;mso-height-relative:margin" stroked="f">
            <v:textbox style="mso-next-textbox:#_x0000_s1028" inset=".5mm,,.5mm">
              <w:txbxContent>
                <w:p w:rsidR="00603745" w:rsidRPr="00A272A4" w:rsidRDefault="00603745" w:rsidP="00455187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A43C7C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PROCESSO Nº </w:t>
                  </w:r>
                  <w:r w:rsidR="003E6F1E">
                    <w:rPr>
                      <w:rFonts w:ascii="Arial" w:hAnsi="Arial" w:cs="Arial"/>
                      <w:b/>
                      <w:sz w:val="22"/>
                      <w:szCs w:val="22"/>
                    </w:rPr>
                    <w:t>59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/2019</w:t>
                  </w:r>
                </w:p>
              </w:txbxContent>
            </v:textbox>
          </v:shape>
        </w:pict>
      </w:r>
    </w:p>
    <w:p w:rsidR="008F1BB8" w:rsidRPr="00204F79" w:rsidRDefault="008F1BB8" w:rsidP="00B474F1">
      <w:pPr>
        <w:pStyle w:val="n1"/>
        <w:tabs>
          <w:tab w:val="clear" w:pos="1134"/>
          <w:tab w:val="left" w:pos="8499"/>
        </w:tabs>
        <w:ind w:right="140"/>
        <w:rPr>
          <w:rFonts w:cs="Arial"/>
          <w:b/>
          <w:bCs/>
          <w:sz w:val="22"/>
          <w:szCs w:val="22"/>
          <w:u w:val="single"/>
        </w:rPr>
      </w:pPr>
    </w:p>
    <w:p w:rsidR="00DA5DA5" w:rsidRDefault="006652E1" w:rsidP="00DA5DA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 w:rsidRPr="008E78B2">
        <w:rPr>
          <w:rFonts w:ascii="Arial" w:hAnsi="Arial" w:cs="Arial"/>
          <w:b/>
          <w:caps/>
          <w:sz w:val="22"/>
          <w:szCs w:val="22"/>
          <w:u w:val="single"/>
        </w:rPr>
        <w:t>DO</w:t>
      </w:r>
      <w:r w:rsidR="001C4FC3" w:rsidRPr="008E78B2">
        <w:rPr>
          <w:rFonts w:ascii="Arial" w:hAnsi="Arial" w:cs="Arial"/>
          <w:b/>
          <w:caps/>
          <w:sz w:val="22"/>
          <w:szCs w:val="22"/>
          <w:u w:val="single"/>
        </w:rPr>
        <w:t xml:space="preserve"> </w:t>
      </w:r>
      <w:r w:rsidR="005515B9" w:rsidRPr="008E78B2">
        <w:rPr>
          <w:rFonts w:ascii="Arial" w:hAnsi="Arial" w:cs="Arial"/>
          <w:b/>
          <w:caps/>
          <w:sz w:val="22"/>
          <w:szCs w:val="22"/>
          <w:u w:val="single"/>
        </w:rPr>
        <w:t>OBJETO</w:t>
      </w:r>
      <w:r w:rsidR="00E67DC4" w:rsidRPr="008E78B2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90411F" w:rsidRPr="0090411F" w:rsidRDefault="0090411F" w:rsidP="0090411F">
      <w:pPr>
        <w:tabs>
          <w:tab w:val="left" w:pos="5954"/>
        </w:tabs>
        <w:ind w:left="-142" w:right="140"/>
        <w:jc w:val="both"/>
        <w:rPr>
          <w:rFonts w:ascii="Arial" w:hAnsi="Arial" w:cs="Arial"/>
          <w:sz w:val="22"/>
          <w:szCs w:val="22"/>
        </w:rPr>
      </w:pPr>
      <w:r w:rsidRPr="0090411F">
        <w:rPr>
          <w:rFonts w:ascii="Arial" w:hAnsi="Arial" w:cs="Arial"/>
          <w:sz w:val="22"/>
          <w:szCs w:val="22"/>
        </w:rPr>
        <w:t>Contratação de empresa para prestação de serviços de palestrante para realização da Conferencia Municipal de Segurança Alimentar e Nutricional no município.</w:t>
      </w:r>
    </w:p>
    <w:p w:rsidR="0090411F" w:rsidRPr="0090411F" w:rsidRDefault="0090411F" w:rsidP="0090411F">
      <w:pPr>
        <w:tabs>
          <w:tab w:val="left" w:pos="5954"/>
        </w:tabs>
        <w:ind w:left="-142" w:right="140"/>
        <w:jc w:val="both"/>
        <w:rPr>
          <w:rFonts w:ascii="Arial" w:hAnsi="Arial" w:cs="Arial"/>
          <w:sz w:val="22"/>
          <w:szCs w:val="22"/>
        </w:rPr>
      </w:pPr>
    </w:p>
    <w:p w:rsidR="00D03D7A" w:rsidRDefault="0090411F" w:rsidP="0090411F">
      <w:pPr>
        <w:tabs>
          <w:tab w:val="left" w:pos="5954"/>
        </w:tabs>
        <w:ind w:left="-142" w:right="140"/>
        <w:jc w:val="both"/>
        <w:rPr>
          <w:rFonts w:ascii="Arial" w:hAnsi="Arial" w:cs="Arial"/>
          <w:sz w:val="22"/>
          <w:szCs w:val="22"/>
        </w:rPr>
      </w:pPr>
      <w:r w:rsidRPr="0090411F">
        <w:rPr>
          <w:rFonts w:ascii="Arial" w:hAnsi="Arial" w:cs="Arial"/>
          <w:sz w:val="22"/>
          <w:szCs w:val="22"/>
        </w:rPr>
        <w:t xml:space="preserve">Justificativa: A Conferencia tem o prazo Maximo </w:t>
      </w:r>
      <w:r w:rsidR="003120DF">
        <w:rPr>
          <w:rFonts w:ascii="Arial" w:hAnsi="Arial" w:cs="Arial"/>
          <w:sz w:val="22"/>
          <w:szCs w:val="22"/>
        </w:rPr>
        <w:t>até</w:t>
      </w:r>
      <w:r w:rsidRPr="0090411F">
        <w:rPr>
          <w:rFonts w:ascii="Arial" w:hAnsi="Arial" w:cs="Arial"/>
          <w:sz w:val="22"/>
          <w:szCs w:val="22"/>
        </w:rPr>
        <w:t xml:space="preserve"> 15 de junho de 2019 para ser realizada, a mesma está com data prevista de realização para o dia 12/06/2019, sendo de realização anual.  </w:t>
      </w:r>
    </w:p>
    <w:p w:rsidR="0090411F" w:rsidRPr="00D03D7A" w:rsidRDefault="0090411F" w:rsidP="0090411F">
      <w:pPr>
        <w:tabs>
          <w:tab w:val="left" w:pos="5954"/>
        </w:tabs>
        <w:ind w:left="-142" w:right="140"/>
        <w:jc w:val="both"/>
        <w:rPr>
          <w:rFonts w:ascii="Arial" w:hAnsi="Arial" w:cs="Arial"/>
          <w:sz w:val="22"/>
          <w:szCs w:val="22"/>
        </w:rPr>
      </w:pPr>
    </w:p>
    <w:p w:rsidR="001C4FC3" w:rsidRPr="00204F79" w:rsidRDefault="00DD32B4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>
        <w:rPr>
          <w:rFonts w:ascii="Arial" w:hAnsi="Arial" w:cs="Arial"/>
          <w:b/>
          <w:caps/>
          <w:sz w:val="22"/>
          <w:szCs w:val="22"/>
          <w:u w:val="single"/>
        </w:rPr>
        <w:t>PRESTADOR DOS SERVIÇOS</w:t>
      </w:r>
      <w:r w:rsidR="00E67DC4" w:rsidRPr="00204F79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0D42E0" w:rsidRPr="00204F79" w:rsidRDefault="00E43113" w:rsidP="00AD7A75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SANTA MEMÓRIA EDUCACIONAL LTDA ME </w:t>
      </w:r>
      <w:r w:rsidR="00A61EDB" w:rsidRPr="00204F79">
        <w:rPr>
          <w:rFonts w:ascii="Arial" w:hAnsi="Arial" w:cs="Arial"/>
          <w:sz w:val="22"/>
          <w:szCs w:val="22"/>
        </w:rPr>
        <w:t xml:space="preserve">CNPJ: </w:t>
      </w:r>
      <w:r>
        <w:rPr>
          <w:rFonts w:ascii="Arial" w:hAnsi="Arial" w:cs="Arial"/>
          <w:sz w:val="22"/>
          <w:szCs w:val="22"/>
        </w:rPr>
        <w:t>17.838.680/0001-10</w:t>
      </w:r>
      <w:r w:rsidR="00CE1E0D">
        <w:rPr>
          <w:rFonts w:ascii="Arial" w:hAnsi="Arial" w:cs="Arial"/>
          <w:sz w:val="22"/>
          <w:szCs w:val="22"/>
        </w:rPr>
        <w:t>.</w:t>
      </w:r>
    </w:p>
    <w:p w:rsidR="00A61EDB" w:rsidRPr="00204F79" w:rsidRDefault="00A61EDB" w:rsidP="00AD7A75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</w:p>
    <w:p w:rsidR="00813E53" w:rsidRPr="00204F79" w:rsidRDefault="003F164E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 w:rsidRPr="00204F79">
        <w:rPr>
          <w:rFonts w:ascii="Arial" w:hAnsi="Arial" w:cs="Arial"/>
          <w:b/>
          <w:caps/>
          <w:sz w:val="22"/>
          <w:szCs w:val="22"/>
          <w:u w:val="single"/>
        </w:rPr>
        <w:t>DOTAÇ</w:t>
      </w:r>
      <w:r w:rsidR="00354B91">
        <w:rPr>
          <w:rFonts w:ascii="Arial" w:hAnsi="Arial" w:cs="Arial"/>
          <w:b/>
          <w:caps/>
          <w:sz w:val="22"/>
          <w:szCs w:val="22"/>
          <w:u w:val="single"/>
        </w:rPr>
        <w:t>ões</w:t>
      </w:r>
      <w:r w:rsidRPr="00204F79">
        <w:rPr>
          <w:rFonts w:ascii="Arial" w:hAnsi="Arial" w:cs="Arial"/>
          <w:b/>
          <w:caps/>
          <w:sz w:val="22"/>
          <w:szCs w:val="22"/>
          <w:u w:val="single"/>
        </w:rPr>
        <w:t xml:space="preserve"> ORÇAMENT</w:t>
      </w:r>
      <w:r w:rsidR="00A1404F" w:rsidRPr="00204F79">
        <w:rPr>
          <w:rFonts w:ascii="Arial" w:hAnsi="Arial" w:cs="Arial"/>
          <w:b/>
          <w:caps/>
          <w:sz w:val="22"/>
          <w:szCs w:val="22"/>
          <w:u w:val="single"/>
        </w:rPr>
        <w:t>Á</w:t>
      </w:r>
      <w:r w:rsidRPr="00204F79">
        <w:rPr>
          <w:rFonts w:ascii="Arial" w:hAnsi="Arial" w:cs="Arial"/>
          <w:b/>
          <w:caps/>
          <w:sz w:val="22"/>
          <w:szCs w:val="22"/>
          <w:u w:val="single"/>
        </w:rPr>
        <w:t>RIA</w:t>
      </w:r>
      <w:r w:rsidR="00354B91">
        <w:rPr>
          <w:rFonts w:ascii="Arial" w:hAnsi="Arial" w:cs="Arial"/>
          <w:b/>
          <w:caps/>
          <w:sz w:val="22"/>
          <w:szCs w:val="22"/>
          <w:u w:val="single"/>
        </w:rPr>
        <w:t>s</w:t>
      </w:r>
      <w:r w:rsidR="00E67DC4" w:rsidRPr="00204F79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603745" w:rsidRPr="00603745" w:rsidRDefault="00D647D3" w:rsidP="0060374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GESTÃO DAS AÇÕES DA SECRETARIA MUNICIPAL DE ASSISTÊNCIA SOCIAL</w:t>
      </w:r>
    </w:p>
    <w:tbl>
      <w:tblPr>
        <w:tblStyle w:val="Tabelacomgrade"/>
        <w:tblW w:w="9923" w:type="dxa"/>
        <w:tblInd w:w="-34" w:type="dxa"/>
        <w:tblLayout w:type="fixed"/>
        <w:tblLook w:val="04A0"/>
      </w:tblPr>
      <w:tblGrid>
        <w:gridCol w:w="851"/>
        <w:gridCol w:w="3686"/>
        <w:gridCol w:w="5386"/>
      </w:tblGrid>
      <w:tr w:rsidR="00603745" w:rsidRPr="00603745" w:rsidTr="00603745">
        <w:tc>
          <w:tcPr>
            <w:tcW w:w="851" w:type="dxa"/>
            <w:vAlign w:val="center"/>
          </w:tcPr>
          <w:p w:rsidR="00603745" w:rsidRPr="00603745" w:rsidRDefault="00603745" w:rsidP="00603745">
            <w:pPr>
              <w:tabs>
                <w:tab w:val="left" w:pos="601"/>
                <w:tab w:val="left" w:pos="5954"/>
              </w:tabs>
              <w:ind w:left="-284" w:firstLine="176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Red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Cód. Despesa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D647D3" w:rsidP="006037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371</w:t>
            </w:r>
          </w:p>
        </w:tc>
        <w:tc>
          <w:tcPr>
            <w:tcW w:w="3686" w:type="dxa"/>
          </w:tcPr>
          <w:p w:rsidR="00603745" w:rsidRPr="00603745" w:rsidRDefault="00D647D3" w:rsidP="00CE1E0D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06.051.08.244.0009.2.082.3.3.90.39.00.00</w:t>
            </w:r>
          </w:p>
        </w:tc>
        <w:tc>
          <w:tcPr>
            <w:tcW w:w="5386" w:type="dxa"/>
          </w:tcPr>
          <w:p w:rsidR="00603745" w:rsidRPr="00603745" w:rsidRDefault="00603745" w:rsidP="00CE1E0D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E1E0D">
              <w:rPr>
                <w:rFonts w:ascii="Arial" w:hAnsi="Arial" w:cs="Arial"/>
                <w:sz w:val="18"/>
                <w:szCs w:val="18"/>
              </w:rPr>
              <w:t xml:space="preserve">Outros serviços de terceiros pessoa jurídica. </w:t>
            </w:r>
          </w:p>
        </w:tc>
      </w:tr>
    </w:tbl>
    <w:p w:rsidR="0039637D" w:rsidRDefault="0039637D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C65417" w:rsidRPr="00204F79" w:rsidRDefault="003656E2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V</w:t>
      </w:r>
      <w:r w:rsidR="00C65417" w:rsidRPr="00204F79">
        <w:rPr>
          <w:rFonts w:ascii="Arial" w:hAnsi="Arial" w:cs="Arial"/>
          <w:b/>
          <w:sz w:val="22"/>
          <w:szCs w:val="22"/>
          <w:u w:val="single"/>
        </w:rPr>
        <w:t>ALOR</w:t>
      </w:r>
      <w:r w:rsidR="006652E1" w:rsidRPr="00204F79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C65417" w:rsidRPr="00204F79">
        <w:rPr>
          <w:rFonts w:ascii="Arial" w:hAnsi="Arial" w:cs="Arial"/>
          <w:b/>
          <w:sz w:val="22"/>
          <w:szCs w:val="22"/>
          <w:u w:val="single"/>
        </w:rPr>
        <w:t>R$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0612F1" w:rsidRDefault="000612F1" w:rsidP="00AD7A75">
      <w:pPr>
        <w:ind w:left="-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R$</w:t>
      </w:r>
      <w:r w:rsidR="00A43C7C">
        <w:rPr>
          <w:rFonts w:ascii="Arial" w:hAnsi="Arial" w:cs="Arial"/>
          <w:sz w:val="22"/>
          <w:szCs w:val="22"/>
        </w:rPr>
        <w:t xml:space="preserve"> </w:t>
      </w:r>
      <w:r w:rsidR="0090411F">
        <w:rPr>
          <w:rFonts w:ascii="Arial" w:hAnsi="Arial" w:cs="Arial"/>
          <w:sz w:val="22"/>
          <w:szCs w:val="22"/>
        </w:rPr>
        <w:t>1.000,00</w:t>
      </w:r>
      <w:r w:rsidR="0039637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(</w:t>
      </w:r>
      <w:r w:rsidR="0090411F">
        <w:rPr>
          <w:rFonts w:ascii="Arial" w:hAnsi="Arial" w:cs="Arial"/>
          <w:sz w:val="22"/>
          <w:szCs w:val="22"/>
        </w:rPr>
        <w:t>hum mil reais</w:t>
      </w:r>
      <w:r>
        <w:rPr>
          <w:rFonts w:ascii="Arial" w:hAnsi="Arial" w:cs="Arial"/>
          <w:sz w:val="22"/>
          <w:szCs w:val="22"/>
        </w:rPr>
        <w:t>).</w:t>
      </w:r>
    </w:p>
    <w:p w:rsidR="0039637D" w:rsidRDefault="0039637D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</w:p>
    <w:p w:rsidR="00583909" w:rsidRPr="00204F79" w:rsidRDefault="00D076B9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SETOR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3D7F46" w:rsidRPr="00204F79" w:rsidRDefault="0039637D" w:rsidP="00AD7A75">
      <w:pPr>
        <w:ind w:left="-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SECRETARIA </w:t>
      </w:r>
      <w:r w:rsidR="0090411F">
        <w:rPr>
          <w:rFonts w:ascii="Arial" w:hAnsi="Arial" w:cs="Arial"/>
          <w:sz w:val="22"/>
          <w:szCs w:val="22"/>
        </w:rPr>
        <w:t>MUNICIPAL DE ASSISTÊNCIA SOCIAL</w:t>
      </w:r>
      <w:r>
        <w:rPr>
          <w:rFonts w:ascii="Arial" w:hAnsi="Arial" w:cs="Arial"/>
          <w:sz w:val="22"/>
          <w:szCs w:val="22"/>
        </w:rPr>
        <w:t>.</w:t>
      </w:r>
    </w:p>
    <w:p w:rsidR="00204F79" w:rsidRPr="00204F79" w:rsidRDefault="00204F79" w:rsidP="00AD7A75">
      <w:pPr>
        <w:ind w:left="-142"/>
        <w:rPr>
          <w:rFonts w:ascii="Arial" w:hAnsi="Arial" w:cs="Arial"/>
          <w:sz w:val="22"/>
          <w:szCs w:val="22"/>
        </w:rPr>
      </w:pPr>
    </w:p>
    <w:p w:rsidR="001C3111" w:rsidRPr="00204F79" w:rsidRDefault="001C3111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DA BASE LEGAL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1C3111" w:rsidRPr="00204F79" w:rsidRDefault="00C1049D" w:rsidP="00AD7A75">
      <w:pPr>
        <w:ind w:left="-142"/>
        <w:rPr>
          <w:rFonts w:ascii="Arial" w:hAnsi="Arial" w:cs="Arial"/>
          <w:sz w:val="22"/>
          <w:szCs w:val="22"/>
        </w:rPr>
      </w:pPr>
      <w:r w:rsidRPr="00204F79">
        <w:rPr>
          <w:rFonts w:ascii="Arial" w:hAnsi="Arial" w:cs="Arial"/>
          <w:sz w:val="22"/>
          <w:szCs w:val="22"/>
        </w:rPr>
        <w:t>Art. 24</w:t>
      </w:r>
      <w:r w:rsidR="00A61EDB" w:rsidRPr="00204F79">
        <w:rPr>
          <w:rFonts w:ascii="Arial" w:hAnsi="Arial" w:cs="Arial"/>
          <w:sz w:val="22"/>
          <w:szCs w:val="22"/>
        </w:rPr>
        <w:t xml:space="preserve">, </w:t>
      </w:r>
      <w:r w:rsidR="004D3209">
        <w:rPr>
          <w:rFonts w:ascii="Arial" w:hAnsi="Arial" w:cs="Arial"/>
          <w:sz w:val="22"/>
          <w:szCs w:val="22"/>
        </w:rPr>
        <w:t>Inc. II da</w:t>
      </w:r>
      <w:r w:rsidR="00A61EDB" w:rsidRPr="00204F79">
        <w:rPr>
          <w:rFonts w:ascii="Arial" w:hAnsi="Arial" w:cs="Arial"/>
          <w:sz w:val="22"/>
          <w:szCs w:val="22"/>
        </w:rPr>
        <w:t xml:space="preserve"> Lei Federal Nº 8.666/93</w:t>
      </w:r>
      <w:r w:rsidR="009811AF">
        <w:rPr>
          <w:rFonts w:ascii="Arial" w:hAnsi="Arial" w:cs="Arial"/>
          <w:sz w:val="22"/>
          <w:szCs w:val="22"/>
        </w:rPr>
        <w:t>.</w:t>
      </w:r>
    </w:p>
    <w:p w:rsidR="003F164E" w:rsidRPr="00204F79" w:rsidRDefault="003F164E" w:rsidP="00AD7A75">
      <w:pPr>
        <w:ind w:left="-142"/>
        <w:rPr>
          <w:rFonts w:ascii="Arial" w:hAnsi="Arial" w:cs="Arial"/>
          <w:sz w:val="22"/>
          <w:szCs w:val="22"/>
        </w:rPr>
      </w:pPr>
    </w:p>
    <w:p w:rsidR="00311D60" w:rsidRPr="00204F79" w:rsidRDefault="00311D60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DA AUTORIZAÇÃO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712600" w:rsidRPr="00204F79" w:rsidRDefault="00311D60" w:rsidP="00AD7A75">
      <w:pPr>
        <w:ind w:left="-142"/>
        <w:rPr>
          <w:rFonts w:ascii="Arial" w:hAnsi="Arial" w:cs="Arial"/>
          <w:sz w:val="22"/>
          <w:szCs w:val="22"/>
        </w:rPr>
      </w:pPr>
      <w:r w:rsidRPr="00204F79">
        <w:rPr>
          <w:rFonts w:ascii="Arial" w:hAnsi="Arial" w:cs="Arial"/>
          <w:sz w:val="22"/>
          <w:szCs w:val="22"/>
        </w:rPr>
        <w:t xml:space="preserve">Autorizo a presente </w:t>
      </w:r>
      <w:r w:rsidR="00747E0D" w:rsidRPr="00204F79">
        <w:rPr>
          <w:rFonts w:ascii="Arial" w:hAnsi="Arial" w:cs="Arial"/>
          <w:b/>
          <w:sz w:val="22"/>
          <w:szCs w:val="22"/>
        </w:rPr>
        <w:t xml:space="preserve">RATIFICAÇÃO DE </w:t>
      </w:r>
      <w:r w:rsidR="0046101D" w:rsidRPr="00204F79">
        <w:rPr>
          <w:rFonts w:ascii="Arial" w:hAnsi="Arial" w:cs="Arial"/>
          <w:b/>
          <w:sz w:val="22"/>
          <w:szCs w:val="22"/>
        </w:rPr>
        <w:t>DISPENSA</w:t>
      </w:r>
      <w:r w:rsidRPr="00204F79">
        <w:rPr>
          <w:rFonts w:ascii="Arial" w:hAnsi="Arial" w:cs="Arial"/>
          <w:b/>
          <w:sz w:val="22"/>
          <w:szCs w:val="22"/>
        </w:rPr>
        <w:t xml:space="preserve"> DE LICITAÇÃO</w:t>
      </w:r>
      <w:r w:rsidRPr="00204F79">
        <w:rPr>
          <w:rFonts w:ascii="Arial" w:hAnsi="Arial" w:cs="Arial"/>
          <w:sz w:val="22"/>
          <w:szCs w:val="22"/>
        </w:rPr>
        <w:t>.</w:t>
      </w:r>
    </w:p>
    <w:p w:rsidR="00712600" w:rsidRPr="00204F79" w:rsidRDefault="00712600" w:rsidP="000E5999">
      <w:pPr>
        <w:tabs>
          <w:tab w:val="left" w:pos="5954"/>
        </w:tabs>
        <w:ind w:left="-284" w:right="99" w:firstLine="284"/>
        <w:rPr>
          <w:rFonts w:ascii="Arial" w:hAnsi="Arial" w:cs="Arial"/>
          <w:sz w:val="22"/>
          <w:szCs w:val="22"/>
        </w:rPr>
      </w:pPr>
    </w:p>
    <w:p w:rsidR="00A9673F" w:rsidRPr="00204F79" w:rsidRDefault="00DC2F2E" w:rsidP="000E5999">
      <w:pPr>
        <w:pStyle w:val="Corpodetexto2"/>
        <w:spacing w:after="0" w:line="240" w:lineRule="auto"/>
        <w:ind w:left="-284" w:firstLine="284"/>
        <w:jc w:val="center"/>
        <w:rPr>
          <w:rFonts w:ascii="Arial" w:hAnsi="Arial" w:cs="Arial"/>
          <w:sz w:val="22"/>
          <w:szCs w:val="22"/>
        </w:rPr>
      </w:pPr>
      <w:r w:rsidRPr="00204F79">
        <w:rPr>
          <w:rFonts w:ascii="Arial" w:hAnsi="Arial" w:cs="Arial"/>
          <w:sz w:val="22"/>
          <w:szCs w:val="22"/>
        </w:rPr>
        <w:t>Planaltina do Paraná</w:t>
      </w:r>
      <w:r w:rsidR="00C6620E" w:rsidRPr="00204F79">
        <w:rPr>
          <w:rFonts w:ascii="Arial" w:hAnsi="Arial" w:cs="Arial"/>
          <w:sz w:val="22"/>
          <w:szCs w:val="22"/>
        </w:rPr>
        <w:t>-PR</w:t>
      </w:r>
      <w:r w:rsidR="00D0484F">
        <w:rPr>
          <w:rFonts w:ascii="Arial" w:hAnsi="Arial" w:cs="Arial"/>
          <w:sz w:val="22"/>
          <w:szCs w:val="22"/>
        </w:rPr>
        <w:t xml:space="preserve">, </w:t>
      </w:r>
      <w:r w:rsidR="0090411F">
        <w:rPr>
          <w:rFonts w:ascii="Arial" w:hAnsi="Arial" w:cs="Arial"/>
          <w:sz w:val="22"/>
          <w:szCs w:val="22"/>
        </w:rPr>
        <w:t>07</w:t>
      </w:r>
      <w:r w:rsidR="000B2D40" w:rsidRPr="00204F79">
        <w:rPr>
          <w:rFonts w:ascii="Arial" w:hAnsi="Arial" w:cs="Arial"/>
          <w:sz w:val="22"/>
          <w:szCs w:val="22"/>
        </w:rPr>
        <w:t xml:space="preserve"> de </w:t>
      </w:r>
      <w:r w:rsidR="0090411F">
        <w:rPr>
          <w:rFonts w:ascii="Arial" w:hAnsi="Arial" w:cs="Arial"/>
          <w:sz w:val="22"/>
          <w:szCs w:val="22"/>
        </w:rPr>
        <w:t>junho</w:t>
      </w:r>
      <w:r w:rsidR="005D7491">
        <w:rPr>
          <w:rFonts w:ascii="Arial" w:hAnsi="Arial" w:cs="Arial"/>
          <w:sz w:val="22"/>
          <w:szCs w:val="22"/>
        </w:rPr>
        <w:t xml:space="preserve"> </w:t>
      </w:r>
      <w:r w:rsidR="000B2D40" w:rsidRPr="00204F79">
        <w:rPr>
          <w:rFonts w:ascii="Arial" w:hAnsi="Arial" w:cs="Arial"/>
          <w:sz w:val="22"/>
          <w:szCs w:val="22"/>
        </w:rPr>
        <w:t>de 201</w:t>
      </w:r>
      <w:r w:rsidR="00DA5DA5">
        <w:rPr>
          <w:rFonts w:ascii="Arial" w:hAnsi="Arial" w:cs="Arial"/>
          <w:sz w:val="22"/>
          <w:szCs w:val="22"/>
        </w:rPr>
        <w:t>9</w:t>
      </w:r>
      <w:r w:rsidR="005E1E32">
        <w:rPr>
          <w:rFonts w:ascii="Arial" w:hAnsi="Arial" w:cs="Arial"/>
          <w:sz w:val="22"/>
          <w:szCs w:val="22"/>
        </w:rPr>
        <w:t>.</w:t>
      </w:r>
    </w:p>
    <w:p w:rsidR="009811AF" w:rsidRDefault="009811AF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</w:p>
    <w:p w:rsidR="00A43C7C" w:rsidRDefault="008355F8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José Antonio Bonvechio</w:t>
      </w:r>
    </w:p>
    <w:p w:rsidR="00712600" w:rsidRPr="00204F79" w:rsidRDefault="00DA5DA5" w:rsidP="000E5999">
      <w:pPr>
        <w:ind w:left="-284" w:firstLine="28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Prefeito</w:t>
      </w:r>
    </w:p>
    <w:sectPr w:rsidR="00712600" w:rsidRPr="00204F79" w:rsidSect="000E5999">
      <w:headerReference w:type="default" r:id="rId8"/>
      <w:footerReference w:type="default" r:id="rId9"/>
      <w:pgSz w:w="11906" w:h="16838"/>
      <w:pgMar w:top="2552" w:right="1134" w:bottom="69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7658" w:rsidRDefault="00437658" w:rsidP="003036B1">
      <w:r>
        <w:separator/>
      </w:r>
    </w:p>
  </w:endnote>
  <w:endnote w:type="continuationSeparator" w:id="1">
    <w:p w:rsidR="00437658" w:rsidRDefault="00437658" w:rsidP="003036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89919"/>
      <w:docPartObj>
        <w:docPartGallery w:val="Page Numbers (Bottom of Page)"/>
        <w:docPartUnique/>
      </w:docPartObj>
    </w:sdtPr>
    <w:sdtContent>
      <w:sdt>
        <w:sdtPr>
          <w:id w:val="3889920"/>
          <w:docPartObj>
            <w:docPartGallery w:val="Page Numbers (Top of Page)"/>
            <w:docPartUnique/>
          </w:docPartObj>
        </w:sdtPr>
        <w:sdtContent>
          <w:p w:rsidR="00603745" w:rsidRDefault="00603745">
            <w:pPr>
              <w:pStyle w:val="Rodap"/>
              <w:jc w:val="right"/>
            </w:pPr>
            <w:r>
              <w:t xml:space="preserve">Página </w:t>
            </w:r>
            <w:r w:rsidR="00104D94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104D94">
              <w:rPr>
                <w:b/>
              </w:rPr>
              <w:fldChar w:fldCharType="separate"/>
            </w:r>
            <w:r w:rsidR="003120DF">
              <w:rPr>
                <w:b/>
                <w:noProof/>
              </w:rPr>
              <w:t>1</w:t>
            </w:r>
            <w:r w:rsidR="00104D94">
              <w:rPr>
                <w:b/>
              </w:rPr>
              <w:fldChar w:fldCharType="end"/>
            </w:r>
            <w:r>
              <w:t xml:space="preserve"> de </w:t>
            </w:r>
            <w:r w:rsidR="00104D94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104D94">
              <w:rPr>
                <w:b/>
              </w:rPr>
              <w:fldChar w:fldCharType="separate"/>
            </w:r>
            <w:r w:rsidR="003120DF">
              <w:rPr>
                <w:b/>
                <w:noProof/>
              </w:rPr>
              <w:t>1</w:t>
            </w:r>
            <w:r w:rsidR="00104D94">
              <w:rPr>
                <w:b/>
              </w:rPr>
              <w:fldChar w:fldCharType="end"/>
            </w:r>
          </w:p>
        </w:sdtContent>
      </w:sdt>
    </w:sdtContent>
  </w:sdt>
  <w:p w:rsidR="00603745" w:rsidRDefault="00603745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7658" w:rsidRDefault="00437658" w:rsidP="003036B1">
      <w:r>
        <w:separator/>
      </w:r>
    </w:p>
  </w:footnote>
  <w:footnote w:type="continuationSeparator" w:id="1">
    <w:p w:rsidR="00437658" w:rsidRDefault="00437658" w:rsidP="003036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3745" w:rsidRDefault="00104D94" w:rsidP="00C73F2D">
    <w:pPr>
      <w:pStyle w:val="Cabealho"/>
      <w:ind w:left="-284"/>
    </w:pPr>
    <w:r>
      <w:rPr>
        <w:noProof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7" type="#_x0000_t202" style="position:absolute;left:0;text-align:left;margin-left:-17.35pt;margin-top:-6.2pt;width:518.65pt;height:108.75pt;z-index:-251656192;mso-width-relative:margin;mso-height-relative:margin" filled="f" strokeweight="1.5pt">
          <v:textbox style="mso-next-textbox:#_x0000_s6147">
            <w:txbxContent>
              <w:p w:rsidR="00603745" w:rsidRDefault="00603745"/>
            </w:txbxContent>
          </v:textbox>
        </v:shape>
      </w:pict>
    </w:r>
    <w:r w:rsidRPr="00104D94">
      <w:rPr>
        <w:noProof/>
        <w:szCs w:val="28"/>
      </w:rPr>
      <w:pict>
        <v:shape id="_x0000_s6145" type="#_x0000_t202" style="position:absolute;left:0;text-align:left;margin-left:83.55pt;margin-top:.35pt;width:428.25pt;height:89.25pt;z-index:-251658752;mso-width-relative:margin;mso-height-relative:margin" strokecolor="white">
          <v:textbox style="mso-next-textbox:#_x0000_s6145">
            <w:txbxContent>
              <w:p w:rsidR="00603745" w:rsidRPr="00911955" w:rsidRDefault="00603745" w:rsidP="00545BE7">
                <w:pPr>
                  <w:jc w:val="center"/>
                  <w:rPr>
                    <w:rFonts w:ascii="Arial" w:hAnsi="Arial" w:cs="Arial"/>
                    <w:b/>
                    <w:sz w:val="30"/>
                    <w:szCs w:val="30"/>
                  </w:rPr>
                </w:pPr>
                <w:r w:rsidRPr="00911955">
                  <w:rPr>
                    <w:rFonts w:ascii="Arial" w:hAnsi="Arial" w:cs="Arial"/>
                    <w:b/>
                    <w:sz w:val="30"/>
                    <w:szCs w:val="30"/>
                  </w:rPr>
                  <w:t>PREFEITURA MUNICIPAL DE PLANALTINA DO PARANÁ</w:t>
                </w:r>
              </w:p>
              <w:p w:rsidR="00603745" w:rsidRPr="00D1182B" w:rsidRDefault="00603745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>Praça Giácomo Madalozzo 234  –  Centro</w:t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</w:rPr>
                  <w:t xml:space="preserve"> – Caixa Postal 0011 – CEP 87860-000</w:t>
                </w:r>
              </w:p>
              <w:p w:rsidR="00603745" w:rsidRPr="00D1182B" w:rsidRDefault="00603745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 xml:space="preserve">Fone/Fax (44) 3435-1221 / 3435-1222 </w:t>
                </w:r>
              </w:p>
              <w:p w:rsidR="00603745" w:rsidRPr="00D1182B" w:rsidRDefault="00603745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>C.N.P.J. 75.461.442/0001-34</w:t>
                </w:r>
              </w:p>
              <w:p w:rsidR="00603745" w:rsidRPr="009B0B70" w:rsidRDefault="00603745" w:rsidP="00545BE7">
                <w:pPr>
                  <w:ind w:right="11"/>
                  <w:jc w:val="center"/>
                  <w:rPr>
                    <w:rFonts w:ascii="Arial" w:hAnsi="Arial" w:cs="Arial"/>
                    <w:b/>
                    <w:bCs/>
                    <w:spacing w:val="30"/>
                    <w:u w:val="single"/>
                  </w:rPr>
                </w:pPr>
                <w:r w:rsidRPr="009B0B70">
                  <w:rPr>
                    <w:rFonts w:ascii="Arial" w:hAnsi="Arial" w:cs="Arial"/>
                    <w:b/>
                    <w:bCs/>
                    <w:spacing w:val="30"/>
                    <w:u w:val="single"/>
                  </w:rPr>
                  <w:t>PODER EXECUTIVO</w:t>
                </w:r>
              </w:p>
              <w:p w:rsidR="00603745" w:rsidRDefault="00603745" w:rsidP="00545BE7">
                <w:pPr>
                  <w:ind w:right="11"/>
                  <w:jc w:val="center"/>
                  <w:rPr>
                    <w:rFonts w:ascii="Arial" w:hAnsi="Arial" w:cs="Arial"/>
                    <w:b/>
                    <w:bCs/>
                  </w:rPr>
                </w:pPr>
                <w:r w:rsidRPr="00D1182B">
                  <w:rPr>
                    <w:rFonts w:ascii="Arial" w:hAnsi="Arial" w:cs="Arial"/>
                    <w:b/>
                    <w:bCs/>
                  </w:rPr>
                  <w:t>PLANALTINA DO PARANÁ – ESTADO DO PARANÁ</w:t>
                </w:r>
              </w:p>
            </w:txbxContent>
          </v:textbox>
        </v:shape>
      </w:pict>
    </w:r>
    <w:r w:rsidR="00603745">
      <w:rPr>
        <w:noProof/>
        <w:szCs w:val="28"/>
      </w:rPr>
      <w:drawing>
        <wp:inline distT="0" distB="0" distL="0" distR="0">
          <wp:extent cx="1209675" cy="1228725"/>
          <wp:effectExtent l="19050" t="0" r="9525" b="0"/>
          <wp:docPr id="1" name="Imagem 1" descr="BRASÃ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1228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03745" w:rsidRDefault="00603745" w:rsidP="009E25D9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45ED0"/>
    <w:multiLevelType w:val="hybridMultilevel"/>
    <w:tmpl w:val="02828D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425"/>
  <w:characterSpacingControl w:val="doNotCompress"/>
  <w:hdrShapeDefaults>
    <o:shapedefaults v:ext="edit" spidmax="99330"/>
    <o:shapelayout v:ext="edit">
      <o:idmap v:ext="edit" data="6"/>
    </o:shapelayout>
  </w:hdrShapeDefaults>
  <w:footnotePr>
    <w:footnote w:id="0"/>
    <w:footnote w:id="1"/>
  </w:footnotePr>
  <w:endnotePr>
    <w:endnote w:id="0"/>
    <w:endnote w:id="1"/>
  </w:endnotePr>
  <w:compat/>
  <w:rsids>
    <w:rsidRoot w:val="00C61C3E"/>
    <w:rsid w:val="000018DA"/>
    <w:rsid w:val="00003C39"/>
    <w:rsid w:val="00012089"/>
    <w:rsid w:val="0001217F"/>
    <w:rsid w:val="00014DA2"/>
    <w:rsid w:val="00027B36"/>
    <w:rsid w:val="00032738"/>
    <w:rsid w:val="00036C39"/>
    <w:rsid w:val="00037A33"/>
    <w:rsid w:val="00043E90"/>
    <w:rsid w:val="000467C8"/>
    <w:rsid w:val="0005032A"/>
    <w:rsid w:val="0005270E"/>
    <w:rsid w:val="0005482C"/>
    <w:rsid w:val="00054E36"/>
    <w:rsid w:val="000578F2"/>
    <w:rsid w:val="000612F1"/>
    <w:rsid w:val="00062EED"/>
    <w:rsid w:val="0006434B"/>
    <w:rsid w:val="000645B2"/>
    <w:rsid w:val="000720B3"/>
    <w:rsid w:val="000914F7"/>
    <w:rsid w:val="00091C13"/>
    <w:rsid w:val="00093DEB"/>
    <w:rsid w:val="00093F04"/>
    <w:rsid w:val="000A2D1C"/>
    <w:rsid w:val="000A4588"/>
    <w:rsid w:val="000A7F8C"/>
    <w:rsid w:val="000B11A7"/>
    <w:rsid w:val="000B1276"/>
    <w:rsid w:val="000B2D40"/>
    <w:rsid w:val="000B33C0"/>
    <w:rsid w:val="000B46F4"/>
    <w:rsid w:val="000C0739"/>
    <w:rsid w:val="000C14E6"/>
    <w:rsid w:val="000C568A"/>
    <w:rsid w:val="000D391D"/>
    <w:rsid w:val="000D42E0"/>
    <w:rsid w:val="000D5914"/>
    <w:rsid w:val="000E13A9"/>
    <w:rsid w:val="000E5994"/>
    <w:rsid w:val="000E5999"/>
    <w:rsid w:val="000E5AE1"/>
    <w:rsid w:val="000F1687"/>
    <w:rsid w:val="000F7F85"/>
    <w:rsid w:val="001038A0"/>
    <w:rsid w:val="00104D94"/>
    <w:rsid w:val="00113E37"/>
    <w:rsid w:val="00121733"/>
    <w:rsid w:val="0012207F"/>
    <w:rsid w:val="00122BF8"/>
    <w:rsid w:val="00123939"/>
    <w:rsid w:val="00123D89"/>
    <w:rsid w:val="001279BE"/>
    <w:rsid w:val="00130032"/>
    <w:rsid w:val="001305CF"/>
    <w:rsid w:val="00135677"/>
    <w:rsid w:val="0013655E"/>
    <w:rsid w:val="001373A1"/>
    <w:rsid w:val="00142ED4"/>
    <w:rsid w:val="00150E02"/>
    <w:rsid w:val="00151AD4"/>
    <w:rsid w:val="001576FC"/>
    <w:rsid w:val="00162943"/>
    <w:rsid w:val="00165BE6"/>
    <w:rsid w:val="001701FB"/>
    <w:rsid w:val="00173C10"/>
    <w:rsid w:val="00176F6E"/>
    <w:rsid w:val="0018126A"/>
    <w:rsid w:val="00181EB7"/>
    <w:rsid w:val="00182F2E"/>
    <w:rsid w:val="0018344F"/>
    <w:rsid w:val="00185164"/>
    <w:rsid w:val="00185249"/>
    <w:rsid w:val="00187DAD"/>
    <w:rsid w:val="00191F58"/>
    <w:rsid w:val="00193492"/>
    <w:rsid w:val="0019524E"/>
    <w:rsid w:val="001969F8"/>
    <w:rsid w:val="001A09DB"/>
    <w:rsid w:val="001A0B5E"/>
    <w:rsid w:val="001B2EAE"/>
    <w:rsid w:val="001B621F"/>
    <w:rsid w:val="001B7E33"/>
    <w:rsid w:val="001C0595"/>
    <w:rsid w:val="001C2E77"/>
    <w:rsid w:val="001C2F45"/>
    <w:rsid w:val="001C3111"/>
    <w:rsid w:val="001C4FC3"/>
    <w:rsid w:val="001D5F2B"/>
    <w:rsid w:val="001F0601"/>
    <w:rsid w:val="001F0DBA"/>
    <w:rsid w:val="001F3CF6"/>
    <w:rsid w:val="001F74F5"/>
    <w:rsid w:val="001F7740"/>
    <w:rsid w:val="0020012B"/>
    <w:rsid w:val="00204CC5"/>
    <w:rsid w:val="00204F79"/>
    <w:rsid w:val="00205EB1"/>
    <w:rsid w:val="00210FC3"/>
    <w:rsid w:val="00211807"/>
    <w:rsid w:val="00211D44"/>
    <w:rsid w:val="00214AFE"/>
    <w:rsid w:val="0021675D"/>
    <w:rsid w:val="00224342"/>
    <w:rsid w:val="00230EF4"/>
    <w:rsid w:val="002316F1"/>
    <w:rsid w:val="00232EF7"/>
    <w:rsid w:val="00233BB8"/>
    <w:rsid w:val="002344E4"/>
    <w:rsid w:val="00234683"/>
    <w:rsid w:val="002347DF"/>
    <w:rsid w:val="002358F5"/>
    <w:rsid w:val="002415F2"/>
    <w:rsid w:val="002416F0"/>
    <w:rsid w:val="002459AB"/>
    <w:rsid w:val="00253DFB"/>
    <w:rsid w:val="002555F8"/>
    <w:rsid w:val="0026089F"/>
    <w:rsid w:val="00263F84"/>
    <w:rsid w:val="0027048F"/>
    <w:rsid w:val="00270BF3"/>
    <w:rsid w:val="00273864"/>
    <w:rsid w:val="0027656F"/>
    <w:rsid w:val="00281F49"/>
    <w:rsid w:val="00282BB3"/>
    <w:rsid w:val="00287E27"/>
    <w:rsid w:val="002A208C"/>
    <w:rsid w:val="002A6756"/>
    <w:rsid w:val="002C0CC8"/>
    <w:rsid w:val="002C28D5"/>
    <w:rsid w:val="002C2AF3"/>
    <w:rsid w:val="002C2FBC"/>
    <w:rsid w:val="002C3567"/>
    <w:rsid w:val="002C4F23"/>
    <w:rsid w:val="002C7E9C"/>
    <w:rsid w:val="002D2115"/>
    <w:rsid w:val="002D6773"/>
    <w:rsid w:val="002D76F0"/>
    <w:rsid w:val="002D79FC"/>
    <w:rsid w:val="002E74D1"/>
    <w:rsid w:val="002F73CB"/>
    <w:rsid w:val="003036B1"/>
    <w:rsid w:val="00305B59"/>
    <w:rsid w:val="0030780D"/>
    <w:rsid w:val="003106E9"/>
    <w:rsid w:val="00311D60"/>
    <w:rsid w:val="003120DF"/>
    <w:rsid w:val="00325271"/>
    <w:rsid w:val="00325DF7"/>
    <w:rsid w:val="0032668E"/>
    <w:rsid w:val="00336EC4"/>
    <w:rsid w:val="003548AC"/>
    <w:rsid w:val="00354B91"/>
    <w:rsid w:val="0035791C"/>
    <w:rsid w:val="00357EAE"/>
    <w:rsid w:val="00360C78"/>
    <w:rsid w:val="00362D63"/>
    <w:rsid w:val="00364B04"/>
    <w:rsid w:val="003656E2"/>
    <w:rsid w:val="003673ED"/>
    <w:rsid w:val="0037457F"/>
    <w:rsid w:val="003812C1"/>
    <w:rsid w:val="0038428B"/>
    <w:rsid w:val="00390C82"/>
    <w:rsid w:val="0039637D"/>
    <w:rsid w:val="00397A7F"/>
    <w:rsid w:val="003A017D"/>
    <w:rsid w:val="003A0BE6"/>
    <w:rsid w:val="003A4E91"/>
    <w:rsid w:val="003A4F35"/>
    <w:rsid w:val="003C013B"/>
    <w:rsid w:val="003C0FF2"/>
    <w:rsid w:val="003C4DF9"/>
    <w:rsid w:val="003D0B37"/>
    <w:rsid w:val="003D7B7D"/>
    <w:rsid w:val="003D7F46"/>
    <w:rsid w:val="003E4EAB"/>
    <w:rsid w:val="003E530A"/>
    <w:rsid w:val="003E6F1E"/>
    <w:rsid w:val="003F0F49"/>
    <w:rsid w:val="003F164E"/>
    <w:rsid w:val="003F3D5F"/>
    <w:rsid w:val="003F49CC"/>
    <w:rsid w:val="003F7526"/>
    <w:rsid w:val="00402476"/>
    <w:rsid w:val="0040267C"/>
    <w:rsid w:val="00403E5B"/>
    <w:rsid w:val="004079D6"/>
    <w:rsid w:val="00410A66"/>
    <w:rsid w:val="00411C74"/>
    <w:rsid w:val="00413890"/>
    <w:rsid w:val="00421E59"/>
    <w:rsid w:val="004240C6"/>
    <w:rsid w:val="00425DA4"/>
    <w:rsid w:val="0042624F"/>
    <w:rsid w:val="004314F7"/>
    <w:rsid w:val="00432F86"/>
    <w:rsid w:val="004361BE"/>
    <w:rsid w:val="00437658"/>
    <w:rsid w:val="00437BFC"/>
    <w:rsid w:val="00441996"/>
    <w:rsid w:val="004469AC"/>
    <w:rsid w:val="0044719F"/>
    <w:rsid w:val="00450CA6"/>
    <w:rsid w:val="00451246"/>
    <w:rsid w:val="00453C9F"/>
    <w:rsid w:val="004550D0"/>
    <w:rsid w:val="00455187"/>
    <w:rsid w:val="00456095"/>
    <w:rsid w:val="0046101D"/>
    <w:rsid w:val="00461B35"/>
    <w:rsid w:val="004623B0"/>
    <w:rsid w:val="00464DF5"/>
    <w:rsid w:val="00467168"/>
    <w:rsid w:val="00467876"/>
    <w:rsid w:val="0046792D"/>
    <w:rsid w:val="00471481"/>
    <w:rsid w:val="004741A5"/>
    <w:rsid w:val="0047670D"/>
    <w:rsid w:val="00480E18"/>
    <w:rsid w:val="00481E73"/>
    <w:rsid w:val="004849BA"/>
    <w:rsid w:val="00491E80"/>
    <w:rsid w:val="00495FA0"/>
    <w:rsid w:val="00497407"/>
    <w:rsid w:val="004A2A55"/>
    <w:rsid w:val="004A3678"/>
    <w:rsid w:val="004C0509"/>
    <w:rsid w:val="004C5787"/>
    <w:rsid w:val="004C7507"/>
    <w:rsid w:val="004D2355"/>
    <w:rsid w:val="004D3209"/>
    <w:rsid w:val="004D3E5E"/>
    <w:rsid w:val="004D7DD8"/>
    <w:rsid w:val="004E5164"/>
    <w:rsid w:val="004F105D"/>
    <w:rsid w:val="005030AF"/>
    <w:rsid w:val="00503D0F"/>
    <w:rsid w:val="00505EAE"/>
    <w:rsid w:val="00515339"/>
    <w:rsid w:val="00517DB5"/>
    <w:rsid w:val="005246DF"/>
    <w:rsid w:val="00527B5B"/>
    <w:rsid w:val="0053018E"/>
    <w:rsid w:val="005328D5"/>
    <w:rsid w:val="0053314F"/>
    <w:rsid w:val="0053366E"/>
    <w:rsid w:val="005457D9"/>
    <w:rsid w:val="00545BE7"/>
    <w:rsid w:val="00551087"/>
    <w:rsid w:val="005515B9"/>
    <w:rsid w:val="00567780"/>
    <w:rsid w:val="00567FC7"/>
    <w:rsid w:val="005705FE"/>
    <w:rsid w:val="00571FC0"/>
    <w:rsid w:val="00572E0C"/>
    <w:rsid w:val="00576522"/>
    <w:rsid w:val="00581B97"/>
    <w:rsid w:val="00582177"/>
    <w:rsid w:val="00583909"/>
    <w:rsid w:val="00590114"/>
    <w:rsid w:val="00591ACC"/>
    <w:rsid w:val="005926BC"/>
    <w:rsid w:val="0059395B"/>
    <w:rsid w:val="0059504E"/>
    <w:rsid w:val="005964B9"/>
    <w:rsid w:val="00597B07"/>
    <w:rsid w:val="005A5B36"/>
    <w:rsid w:val="005B1475"/>
    <w:rsid w:val="005B305B"/>
    <w:rsid w:val="005B30CA"/>
    <w:rsid w:val="005C021C"/>
    <w:rsid w:val="005C07DA"/>
    <w:rsid w:val="005C12E1"/>
    <w:rsid w:val="005C1D70"/>
    <w:rsid w:val="005D720F"/>
    <w:rsid w:val="005D7491"/>
    <w:rsid w:val="005E1E32"/>
    <w:rsid w:val="005E264A"/>
    <w:rsid w:val="005E27C3"/>
    <w:rsid w:val="005E7607"/>
    <w:rsid w:val="005F2B51"/>
    <w:rsid w:val="005F439F"/>
    <w:rsid w:val="005F65DD"/>
    <w:rsid w:val="00603745"/>
    <w:rsid w:val="00610E34"/>
    <w:rsid w:val="006129DC"/>
    <w:rsid w:val="00616324"/>
    <w:rsid w:val="00616DA2"/>
    <w:rsid w:val="00621B1C"/>
    <w:rsid w:val="00623438"/>
    <w:rsid w:val="00626DC4"/>
    <w:rsid w:val="00631EA0"/>
    <w:rsid w:val="0063362F"/>
    <w:rsid w:val="00634676"/>
    <w:rsid w:val="00637812"/>
    <w:rsid w:val="006401F3"/>
    <w:rsid w:val="006412A8"/>
    <w:rsid w:val="006460EC"/>
    <w:rsid w:val="00647F36"/>
    <w:rsid w:val="00652611"/>
    <w:rsid w:val="0065424C"/>
    <w:rsid w:val="0065704D"/>
    <w:rsid w:val="00661915"/>
    <w:rsid w:val="00665278"/>
    <w:rsid w:val="006652E1"/>
    <w:rsid w:val="00666369"/>
    <w:rsid w:val="006715F5"/>
    <w:rsid w:val="006736AC"/>
    <w:rsid w:val="00677F24"/>
    <w:rsid w:val="00680825"/>
    <w:rsid w:val="00681090"/>
    <w:rsid w:val="006820DB"/>
    <w:rsid w:val="00683DF6"/>
    <w:rsid w:val="00685E18"/>
    <w:rsid w:val="00687416"/>
    <w:rsid w:val="006941BA"/>
    <w:rsid w:val="00696149"/>
    <w:rsid w:val="00696470"/>
    <w:rsid w:val="006966EF"/>
    <w:rsid w:val="006B02E2"/>
    <w:rsid w:val="006B6AA3"/>
    <w:rsid w:val="006C11A1"/>
    <w:rsid w:val="006C3AF0"/>
    <w:rsid w:val="006C5311"/>
    <w:rsid w:val="006C6AB8"/>
    <w:rsid w:val="006D101A"/>
    <w:rsid w:val="006D3EFC"/>
    <w:rsid w:val="006D4179"/>
    <w:rsid w:val="006D4A44"/>
    <w:rsid w:val="006E0E3E"/>
    <w:rsid w:val="006E20DD"/>
    <w:rsid w:val="006E3002"/>
    <w:rsid w:val="006E60E5"/>
    <w:rsid w:val="006E64AA"/>
    <w:rsid w:val="006F0546"/>
    <w:rsid w:val="006F72C5"/>
    <w:rsid w:val="00701E13"/>
    <w:rsid w:val="0070424D"/>
    <w:rsid w:val="00710745"/>
    <w:rsid w:val="00710EC0"/>
    <w:rsid w:val="00711C8A"/>
    <w:rsid w:val="00712600"/>
    <w:rsid w:val="007173D7"/>
    <w:rsid w:val="00722CDD"/>
    <w:rsid w:val="007278FE"/>
    <w:rsid w:val="0073430E"/>
    <w:rsid w:val="00735983"/>
    <w:rsid w:val="00743ECC"/>
    <w:rsid w:val="00746378"/>
    <w:rsid w:val="00747E0D"/>
    <w:rsid w:val="007500BE"/>
    <w:rsid w:val="0075313E"/>
    <w:rsid w:val="00764A54"/>
    <w:rsid w:val="007672A0"/>
    <w:rsid w:val="0076765F"/>
    <w:rsid w:val="00770587"/>
    <w:rsid w:val="00773691"/>
    <w:rsid w:val="00774AF5"/>
    <w:rsid w:val="007804D5"/>
    <w:rsid w:val="007852D1"/>
    <w:rsid w:val="00787EBE"/>
    <w:rsid w:val="00787F61"/>
    <w:rsid w:val="00791F76"/>
    <w:rsid w:val="00795420"/>
    <w:rsid w:val="0079646B"/>
    <w:rsid w:val="007A66D2"/>
    <w:rsid w:val="007B7805"/>
    <w:rsid w:val="007C3B69"/>
    <w:rsid w:val="007C5232"/>
    <w:rsid w:val="007C55BF"/>
    <w:rsid w:val="007D14CC"/>
    <w:rsid w:val="007D1AC5"/>
    <w:rsid w:val="007D6165"/>
    <w:rsid w:val="007E5E40"/>
    <w:rsid w:val="007E6605"/>
    <w:rsid w:val="007F0726"/>
    <w:rsid w:val="007F1364"/>
    <w:rsid w:val="007F22AA"/>
    <w:rsid w:val="007F36CA"/>
    <w:rsid w:val="007F3A7D"/>
    <w:rsid w:val="00804509"/>
    <w:rsid w:val="008057D3"/>
    <w:rsid w:val="00806257"/>
    <w:rsid w:val="008067BD"/>
    <w:rsid w:val="00810A5E"/>
    <w:rsid w:val="0081366E"/>
    <w:rsid w:val="00813E53"/>
    <w:rsid w:val="0081676B"/>
    <w:rsid w:val="00820C77"/>
    <w:rsid w:val="00821A21"/>
    <w:rsid w:val="0082347B"/>
    <w:rsid w:val="008267C4"/>
    <w:rsid w:val="00826947"/>
    <w:rsid w:val="00831413"/>
    <w:rsid w:val="0083234E"/>
    <w:rsid w:val="00834521"/>
    <w:rsid w:val="00834F79"/>
    <w:rsid w:val="008355F8"/>
    <w:rsid w:val="00835D75"/>
    <w:rsid w:val="008468C2"/>
    <w:rsid w:val="008527EF"/>
    <w:rsid w:val="00856A36"/>
    <w:rsid w:val="00856A6A"/>
    <w:rsid w:val="008644CC"/>
    <w:rsid w:val="0086461A"/>
    <w:rsid w:val="00870B62"/>
    <w:rsid w:val="008728E1"/>
    <w:rsid w:val="0087486B"/>
    <w:rsid w:val="00875A8D"/>
    <w:rsid w:val="0088760D"/>
    <w:rsid w:val="00891B29"/>
    <w:rsid w:val="0089474D"/>
    <w:rsid w:val="00896580"/>
    <w:rsid w:val="008977A2"/>
    <w:rsid w:val="00897DF2"/>
    <w:rsid w:val="008A1AFD"/>
    <w:rsid w:val="008B4114"/>
    <w:rsid w:val="008C2DF9"/>
    <w:rsid w:val="008D440F"/>
    <w:rsid w:val="008D5B1D"/>
    <w:rsid w:val="008D647D"/>
    <w:rsid w:val="008D7CB5"/>
    <w:rsid w:val="008E3566"/>
    <w:rsid w:val="008E37B5"/>
    <w:rsid w:val="008E67C3"/>
    <w:rsid w:val="008E76D9"/>
    <w:rsid w:val="008E78B2"/>
    <w:rsid w:val="008F10B1"/>
    <w:rsid w:val="008F15A8"/>
    <w:rsid w:val="008F1BB8"/>
    <w:rsid w:val="00901AD6"/>
    <w:rsid w:val="0090411F"/>
    <w:rsid w:val="00904F1A"/>
    <w:rsid w:val="0090546F"/>
    <w:rsid w:val="00905C90"/>
    <w:rsid w:val="0090678C"/>
    <w:rsid w:val="00906A31"/>
    <w:rsid w:val="00910E2E"/>
    <w:rsid w:val="00915392"/>
    <w:rsid w:val="0092241F"/>
    <w:rsid w:val="0092610B"/>
    <w:rsid w:val="00930F8F"/>
    <w:rsid w:val="009315A8"/>
    <w:rsid w:val="00936FBE"/>
    <w:rsid w:val="009400F6"/>
    <w:rsid w:val="00940AFA"/>
    <w:rsid w:val="009423E6"/>
    <w:rsid w:val="009451F8"/>
    <w:rsid w:val="0095499E"/>
    <w:rsid w:val="00960D8B"/>
    <w:rsid w:val="00963773"/>
    <w:rsid w:val="009667D5"/>
    <w:rsid w:val="009702B1"/>
    <w:rsid w:val="009811AF"/>
    <w:rsid w:val="00983157"/>
    <w:rsid w:val="009915FE"/>
    <w:rsid w:val="00992893"/>
    <w:rsid w:val="00993958"/>
    <w:rsid w:val="00997791"/>
    <w:rsid w:val="009A06C1"/>
    <w:rsid w:val="009A4033"/>
    <w:rsid w:val="009A426B"/>
    <w:rsid w:val="009A4BDF"/>
    <w:rsid w:val="009B0B70"/>
    <w:rsid w:val="009C0F8E"/>
    <w:rsid w:val="009C20F9"/>
    <w:rsid w:val="009C3C85"/>
    <w:rsid w:val="009C3F2E"/>
    <w:rsid w:val="009C4DDF"/>
    <w:rsid w:val="009D1784"/>
    <w:rsid w:val="009D347B"/>
    <w:rsid w:val="009D49BC"/>
    <w:rsid w:val="009D69E6"/>
    <w:rsid w:val="009D7259"/>
    <w:rsid w:val="009E153B"/>
    <w:rsid w:val="009E25D9"/>
    <w:rsid w:val="009E53AB"/>
    <w:rsid w:val="009E75EE"/>
    <w:rsid w:val="009E79D5"/>
    <w:rsid w:val="009F2540"/>
    <w:rsid w:val="009F5633"/>
    <w:rsid w:val="009F69EC"/>
    <w:rsid w:val="009F7172"/>
    <w:rsid w:val="00A00F73"/>
    <w:rsid w:val="00A042A7"/>
    <w:rsid w:val="00A04844"/>
    <w:rsid w:val="00A05783"/>
    <w:rsid w:val="00A11004"/>
    <w:rsid w:val="00A12F90"/>
    <w:rsid w:val="00A13546"/>
    <w:rsid w:val="00A1404F"/>
    <w:rsid w:val="00A177CE"/>
    <w:rsid w:val="00A24277"/>
    <w:rsid w:val="00A272A4"/>
    <w:rsid w:val="00A27330"/>
    <w:rsid w:val="00A43C7C"/>
    <w:rsid w:val="00A4683D"/>
    <w:rsid w:val="00A46BA2"/>
    <w:rsid w:val="00A5163F"/>
    <w:rsid w:val="00A518D7"/>
    <w:rsid w:val="00A51A73"/>
    <w:rsid w:val="00A533AF"/>
    <w:rsid w:val="00A57387"/>
    <w:rsid w:val="00A61E27"/>
    <w:rsid w:val="00A61EDB"/>
    <w:rsid w:val="00A63F55"/>
    <w:rsid w:val="00A64592"/>
    <w:rsid w:val="00A71014"/>
    <w:rsid w:val="00A711E3"/>
    <w:rsid w:val="00A73A32"/>
    <w:rsid w:val="00A75B2E"/>
    <w:rsid w:val="00A8170E"/>
    <w:rsid w:val="00A81C97"/>
    <w:rsid w:val="00A83087"/>
    <w:rsid w:val="00A83D29"/>
    <w:rsid w:val="00A86E41"/>
    <w:rsid w:val="00A90C86"/>
    <w:rsid w:val="00A92E93"/>
    <w:rsid w:val="00A94E85"/>
    <w:rsid w:val="00A9673F"/>
    <w:rsid w:val="00A97B00"/>
    <w:rsid w:val="00AA12C1"/>
    <w:rsid w:val="00AA294B"/>
    <w:rsid w:val="00AA4C07"/>
    <w:rsid w:val="00AB089A"/>
    <w:rsid w:val="00AB35A7"/>
    <w:rsid w:val="00AD0568"/>
    <w:rsid w:val="00AD57B4"/>
    <w:rsid w:val="00AD65AA"/>
    <w:rsid w:val="00AD7A75"/>
    <w:rsid w:val="00AE2025"/>
    <w:rsid w:val="00AE2551"/>
    <w:rsid w:val="00AE45C3"/>
    <w:rsid w:val="00AE5304"/>
    <w:rsid w:val="00AE5848"/>
    <w:rsid w:val="00AE5B81"/>
    <w:rsid w:val="00AE6F14"/>
    <w:rsid w:val="00AF21E1"/>
    <w:rsid w:val="00AF32F5"/>
    <w:rsid w:val="00AF4174"/>
    <w:rsid w:val="00AF69C3"/>
    <w:rsid w:val="00B02DC5"/>
    <w:rsid w:val="00B04687"/>
    <w:rsid w:val="00B10C79"/>
    <w:rsid w:val="00B10FF8"/>
    <w:rsid w:val="00B23E64"/>
    <w:rsid w:val="00B25215"/>
    <w:rsid w:val="00B2663C"/>
    <w:rsid w:val="00B26CC0"/>
    <w:rsid w:val="00B36014"/>
    <w:rsid w:val="00B44806"/>
    <w:rsid w:val="00B473B1"/>
    <w:rsid w:val="00B474F1"/>
    <w:rsid w:val="00B47671"/>
    <w:rsid w:val="00B55887"/>
    <w:rsid w:val="00B60C5C"/>
    <w:rsid w:val="00B623C3"/>
    <w:rsid w:val="00B63806"/>
    <w:rsid w:val="00B65189"/>
    <w:rsid w:val="00B65BFD"/>
    <w:rsid w:val="00B70178"/>
    <w:rsid w:val="00B7296B"/>
    <w:rsid w:val="00B739C3"/>
    <w:rsid w:val="00B77415"/>
    <w:rsid w:val="00B80628"/>
    <w:rsid w:val="00B81F01"/>
    <w:rsid w:val="00B83FA3"/>
    <w:rsid w:val="00B86A6A"/>
    <w:rsid w:val="00B87BC7"/>
    <w:rsid w:val="00BA1AE8"/>
    <w:rsid w:val="00BA2F89"/>
    <w:rsid w:val="00BA6ABD"/>
    <w:rsid w:val="00BA7309"/>
    <w:rsid w:val="00BB04C1"/>
    <w:rsid w:val="00BB0F6E"/>
    <w:rsid w:val="00BB10E8"/>
    <w:rsid w:val="00BB1E38"/>
    <w:rsid w:val="00BC141C"/>
    <w:rsid w:val="00BC3AD0"/>
    <w:rsid w:val="00BD0307"/>
    <w:rsid w:val="00BD0841"/>
    <w:rsid w:val="00BD2A31"/>
    <w:rsid w:val="00BD33AA"/>
    <w:rsid w:val="00BD3887"/>
    <w:rsid w:val="00BD4E25"/>
    <w:rsid w:val="00BD5DF4"/>
    <w:rsid w:val="00BD6901"/>
    <w:rsid w:val="00BE0FDF"/>
    <w:rsid w:val="00BF59F8"/>
    <w:rsid w:val="00C06983"/>
    <w:rsid w:val="00C1049D"/>
    <w:rsid w:val="00C127DF"/>
    <w:rsid w:val="00C17AAC"/>
    <w:rsid w:val="00C22567"/>
    <w:rsid w:val="00C27BA5"/>
    <w:rsid w:val="00C33F81"/>
    <w:rsid w:val="00C3641C"/>
    <w:rsid w:val="00C40B3D"/>
    <w:rsid w:val="00C42842"/>
    <w:rsid w:val="00C4294E"/>
    <w:rsid w:val="00C532A0"/>
    <w:rsid w:val="00C53D83"/>
    <w:rsid w:val="00C61C3E"/>
    <w:rsid w:val="00C6216F"/>
    <w:rsid w:val="00C65417"/>
    <w:rsid w:val="00C6620E"/>
    <w:rsid w:val="00C677E2"/>
    <w:rsid w:val="00C73F2D"/>
    <w:rsid w:val="00C81B4F"/>
    <w:rsid w:val="00C83FE2"/>
    <w:rsid w:val="00C841E1"/>
    <w:rsid w:val="00C844B8"/>
    <w:rsid w:val="00C91178"/>
    <w:rsid w:val="00C913BD"/>
    <w:rsid w:val="00C966C1"/>
    <w:rsid w:val="00C96B1C"/>
    <w:rsid w:val="00C97548"/>
    <w:rsid w:val="00C97EE0"/>
    <w:rsid w:val="00CA5B07"/>
    <w:rsid w:val="00CB2BC7"/>
    <w:rsid w:val="00CC6826"/>
    <w:rsid w:val="00CD45D3"/>
    <w:rsid w:val="00CE1E0D"/>
    <w:rsid w:val="00CE6AF8"/>
    <w:rsid w:val="00CF0FD9"/>
    <w:rsid w:val="00CF1B9C"/>
    <w:rsid w:val="00CF1DA3"/>
    <w:rsid w:val="00CF2FF6"/>
    <w:rsid w:val="00CF6CEC"/>
    <w:rsid w:val="00D0324F"/>
    <w:rsid w:val="00D03D7A"/>
    <w:rsid w:val="00D0484F"/>
    <w:rsid w:val="00D05097"/>
    <w:rsid w:val="00D0719C"/>
    <w:rsid w:val="00D076B9"/>
    <w:rsid w:val="00D103E8"/>
    <w:rsid w:val="00D10B4D"/>
    <w:rsid w:val="00D14983"/>
    <w:rsid w:val="00D150BE"/>
    <w:rsid w:val="00D17D22"/>
    <w:rsid w:val="00D22807"/>
    <w:rsid w:val="00D234FD"/>
    <w:rsid w:val="00D27CC6"/>
    <w:rsid w:val="00D32B09"/>
    <w:rsid w:val="00D4122C"/>
    <w:rsid w:val="00D447DE"/>
    <w:rsid w:val="00D454EA"/>
    <w:rsid w:val="00D472E2"/>
    <w:rsid w:val="00D51AA1"/>
    <w:rsid w:val="00D56AC9"/>
    <w:rsid w:val="00D56F86"/>
    <w:rsid w:val="00D60D6E"/>
    <w:rsid w:val="00D647D3"/>
    <w:rsid w:val="00D71AF8"/>
    <w:rsid w:val="00D71BE9"/>
    <w:rsid w:val="00D760E4"/>
    <w:rsid w:val="00D7692E"/>
    <w:rsid w:val="00D8078C"/>
    <w:rsid w:val="00D81BFE"/>
    <w:rsid w:val="00D925C3"/>
    <w:rsid w:val="00D9452B"/>
    <w:rsid w:val="00DA4265"/>
    <w:rsid w:val="00DA5DA5"/>
    <w:rsid w:val="00DA79FA"/>
    <w:rsid w:val="00DB425D"/>
    <w:rsid w:val="00DB608B"/>
    <w:rsid w:val="00DB7484"/>
    <w:rsid w:val="00DC0C71"/>
    <w:rsid w:val="00DC2F2E"/>
    <w:rsid w:val="00DC7AB0"/>
    <w:rsid w:val="00DC7AC0"/>
    <w:rsid w:val="00DD32B4"/>
    <w:rsid w:val="00DD39C9"/>
    <w:rsid w:val="00DD46D4"/>
    <w:rsid w:val="00DD5E44"/>
    <w:rsid w:val="00DE0B05"/>
    <w:rsid w:val="00DE13FE"/>
    <w:rsid w:val="00DF02CE"/>
    <w:rsid w:val="00DF1456"/>
    <w:rsid w:val="00DF1778"/>
    <w:rsid w:val="00DF2D94"/>
    <w:rsid w:val="00DF3031"/>
    <w:rsid w:val="00DF4126"/>
    <w:rsid w:val="00DF4F51"/>
    <w:rsid w:val="00E00EDF"/>
    <w:rsid w:val="00E01B15"/>
    <w:rsid w:val="00E06E85"/>
    <w:rsid w:val="00E11140"/>
    <w:rsid w:val="00E153DF"/>
    <w:rsid w:val="00E175D1"/>
    <w:rsid w:val="00E2188B"/>
    <w:rsid w:val="00E24BC1"/>
    <w:rsid w:val="00E250C6"/>
    <w:rsid w:val="00E257C8"/>
    <w:rsid w:val="00E340A4"/>
    <w:rsid w:val="00E35C7F"/>
    <w:rsid w:val="00E36EA1"/>
    <w:rsid w:val="00E43113"/>
    <w:rsid w:val="00E45DE8"/>
    <w:rsid w:val="00E4768E"/>
    <w:rsid w:val="00E513B3"/>
    <w:rsid w:val="00E52471"/>
    <w:rsid w:val="00E62D60"/>
    <w:rsid w:val="00E6495E"/>
    <w:rsid w:val="00E66813"/>
    <w:rsid w:val="00E67DC4"/>
    <w:rsid w:val="00E737B3"/>
    <w:rsid w:val="00E80036"/>
    <w:rsid w:val="00E81678"/>
    <w:rsid w:val="00E84A6B"/>
    <w:rsid w:val="00E907F7"/>
    <w:rsid w:val="00E913F6"/>
    <w:rsid w:val="00E931DB"/>
    <w:rsid w:val="00E9351B"/>
    <w:rsid w:val="00E94664"/>
    <w:rsid w:val="00E96406"/>
    <w:rsid w:val="00E97159"/>
    <w:rsid w:val="00EA118E"/>
    <w:rsid w:val="00EA3047"/>
    <w:rsid w:val="00EA7E19"/>
    <w:rsid w:val="00EB5F3F"/>
    <w:rsid w:val="00EB7A5C"/>
    <w:rsid w:val="00EC00D3"/>
    <w:rsid w:val="00EC013B"/>
    <w:rsid w:val="00EC159D"/>
    <w:rsid w:val="00EC34DC"/>
    <w:rsid w:val="00EC4798"/>
    <w:rsid w:val="00EC65B1"/>
    <w:rsid w:val="00EC6A6C"/>
    <w:rsid w:val="00ED36ED"/>
    <w:rsid w:val="00EE1431"/>
    <w:rsid w:val="00EE45E6"/>
    <w:rsid w:val="00EE54EF"/>
    <w:rsid w:val="00EE54F0"/>
    <w:rsid w:val="00EE6340"/>
    <w:rsid w:val="00EE797E"/>
    <w:rsid w:val="00EF06ED"/>
    <w:rsid w:val="00EF214F"/>
    <w:rsid w:val="00EF2DD4"/>
    <w:rsid w:val="00EF3FCB"/>
    <w:rsid w:val="00EF576B"/>
    <w:rsid w:val="00F012A2"/>
    <w:rsid w:val="00F01542"/>
    <w:rsid w:val="00F01ADA"/>
    <w:rsid w:val="00F01F7A"/>
    <w:rsid w:val="00F055C7"/>
    <w:rsid w:val="00F05EC2"/>
    <w:rsid w:val="00F107D8"/>
    <w:rsid w:val="00F12BDF"/>
    <w:rsid w:val="00F14240"/>
    <w:rsid w:val="00F2161B"/>
    <w:rsid w:val="00F3296A"/>
    <w:rsid w:val="00F32ED3"/>
    <w:rsid w:val="00F37703"/>
    <w:rsid w:val="00F37BC9"/>
    <w:rsid w:val="00F40F46"/>
    <w:rsid w:val="00F419A7"/>
    <w:rsid w:val="00F43BB2"/>
    <w:rsid w:val="00F46493"/>
    <w:rsid w:val="00F527DE"/>
    <w:rsid w:val="00F5354C"/>
    <w:rsid w:val="00F571C4"/>
    <w:rsid w:val="00F61C7C"/>
    <w:rsid w:val="00F649B1"/>
    <w:rsid w:val="00F65DA7"/>
    <w:rsid w:val="00F66D54"/>
    <w:rsid w:val="00F719ED"/>
    <w:rsid w:val="00F73186"/>
    <w:rsid w:val="00F73DAD"/>
    <w:rsid w:val="00F841B8"/>
    <w:rsid w:val="00F84E2C"/>
    <w:rsid w:val="00F85DC2"/>
    <w:rsid w:val="00F86512"/>
    <w:rsid w:val="00F9088E"/>
    <w:rsid w:val="00F957E5"/>
    <w:rsid w:val="00F979A9"/>
    <w:rsid w:val="00FA0D98"/>
    <w:rsid w:val="00FA2738"/>
    <w:rsid w:val="00FA77EA"/>
    <w:rsid w:val="00FB1EF2"/>
    <w:rsid w:val="00FB5CF7"/>
    <w:rsid w:val="00FC0786"/>
    <w:rsid w:val="00FC0D4E"/>
    <w:rsid w:val="00FC2C40"/>
    <w:rsid w:val="00FC56E9"/>
    <w:rsid w:val="00FD1BDE"/>
    <w:rsid w:val="00FD2538"/>
    <w:rsid w:val="00FD2C64"/>
    <w:rsid w:val="00FD5CF3"/>
    <w:rsid w:val="00FE0A3A"/>
    <w:rsid w:val="00FE36A7"/>
    <w:rsid w:val="00FE3911"/>
    <w:rsid w:val="00FE430C"/>
    <w:rsid w:val="00FE46BE"/>
    <w:rsid w:val="00FE4E23"/>
    <w:rsid w:val="00FE539C"/>
    <w:rsid w:val="00FF2047"/>
    <w:rsid w:val="00FF34CE"/>
    <w:rsid w:val="00FF5BFE"/>
    <w:rsid w:val="00FF6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93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12600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1">
    <w:name w:val="n1"/>
    <w:basedOn w:val="Normal"/>
    <w:rsid w:val="00712600"/>
    <w:pPr>
      <w:tabs>
        <w:tab w:val="left" w:pos="1134"/>
      </w:tabs>
      <w:spacing w:before="24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rsid w:val="00712600"/>
    <w:pPr>
      <w:spacing w:after="120"/>
    </w:pPr>
  </w:style>
  <w:style w:type="paragraph" w:styleId="Cabealho">
    <w:name w:val="header"/>
    <w:basedOn w:val="Normal"/>
    <w:link w:val="CabealhoChar"/>
    <w:uiPriority w:val="99"/>
    <w:rsid w:val="00712600"/>
    <w:pPr>
      <w:widowControl w:val="0"/>
      <w:tabs>
        <w:tab w:val="center" w:pos="4252"/>
        <w:tab w:val="right" w:pos="8504"/>
      </w:tabs>
    </w:pPr>
    <w:rPr>
      <w:sz w:val="20"/>
      <w:szCs w:val="20"/>
    </w:rPr>
  </w:style>
  <w:style w:type="paragraph" w:styleId="Recuodecorpodetexto">
    <w:name w:val="Body Text Indent"/>
    <w:basedOn w:val="Normal"/>
    <w:rsid w:val="00712600"/>
    <w:pPr>
      <w:spacing w:after="120"/>
      <w:ind w:left="283"/>
    </w:pPr>
  </w:style>
  <w:style w:type="paragraph" w:styleId="Corpodetexto2">
    <w:name w:val="Body Text 2"/>
    <w:basedOn w:val="Normal"/>
    <w:rsid w:val="00A9673F"/>
    <w:pPr>
      <w:spacing w:after="120" w:line="480" w:lineRule="auto"/>
    </w:pPr>
  </w:style>
  <w:style w:type="paragraph" w:styleId="Textodebalo">
    <w:name w:val="Balloon Text"/>
    <w:basedOn w:val="Normal"/>
    <w:link w:val="TextodebaloChar"/>
    <w:rsid w:val="00DC2F2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DC2F2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0578F2"/>
    <w:rPr>
      <w:color w:val="0000FF" w:themeColor="hyperlink"/>
      <w:u w:val="single"/>
    </w:rPr>
  </w:style>
  <w:style w:type="table" w:styleId="Tabelacomgrade">
    <w:name w:val="Table Grid"/>
    <w:basedOn w:val="Tabelanormal"/>
    <w:rsid w:val="006966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rsid w:val="003036B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36B1"/>
    <w:rPr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rsid w:val="005E2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8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iente\Desktop\Trabalhos%20da%20Prefeitura\Licita&#231;&#245;es\DISPENSA\modelo_ratificaca_de-dispensa_licitacao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B9483-B0E5-4EFB-8C1A-62353B0DE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modelo_ratificaca_de-dispensa_licitacao</Template>
  <TotalTime>513</TotalTime>
  <Pages>1</Pages>
  <Words>149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ufba</Company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ricardo</dc:creator>
  <cp:lastModifiedBy>Diogo</cp:lastModifiedBy>
  <cp:revision>48</cp:revision>
  <cp:lastPrinted>2019-06-07T19:36:00Z</cp:lastPrinted>
  <dcterms:created xsi:type="dcterms:W3CDTF">2017-01-23T18:35:00Z</dcterms:created>
  <dcterms:modified xsi:type="dcterms:W3CDTF">2019-06-07T19:37:00Z</dcterms:modified>
</cp:coreProperties>
</file>