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1BB8" w:rsidRPr="00204F79" w:rsidRDefault="00E52471" w:rsidP="00B474F1">
      <w:pPr>
        <w:pStyle w:val="n1"/>
        <w:tabs>
          <w:tab w:val="clear" w:pos="1134"/>
          <w:tab w:val="left" w:pos="8499"/>
        </w:tabs>
        <w:ind w:right="140"/>
        <w:rPr>
          <w:rFonts w:cs="Arial"/>
          <w:b/>
          <w:bCs/>
          <w:sz w:val="22"/>
          <w:szCs w:val="22"/>
          <w:u w:val="single"/>
        </w:rPr>
      </w:pPr>
      <w:r>
        <w:rPr>
          <w:rFonts w:cs="Arial"/>
          <w:b/>
          <w:bCs/>
          <w:noProof/>
          <w:sz w:val="22"/>
          <w:szCs w:val="22"/>
          <w:u w:val="singl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191.55pt;margin-top:21.1pt;width:70.5pt;height:18.45pt;z-index:251661312;mso-width-relative:margin;mso-height-relative:margin" stroked="f">
            <v:textbox style="mso-next-textbox:#_x0000_s1027">
              <w:txbxContent>
                <w:p w:rsidR="00603745" w:rsidRPr="009315A8" w:rsidRDefault="00603745" w:rsidP="00896580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9315A8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Nº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10/2019</w:t>
                  </w:r>
                </w:p>
              </w:txbxContent>
            </v:textbox>
          </v:shape>
        </w:pict>
      </w:r>
      <w:r>
        <w:rPr>
          <w:rFonts w:cs="Arial"/>
          <w:b/>
          <w:bCs/>
          <w:noProof/>
          <w:sz w:val="22"/>
          <w:szCs w:val="22"/>
          <w:u w:val="single"/>
          <w:lang w:eastAsia="en-US"/>
        </w:rPr>
        <w:pict>
          <v:shape id="_x0000_s1026" type="#_x0000_t202" style="position:absolute;left:0;text-align:left;margin-left:190.8pt;margin-top:6.5pt;width:302.25pt;height:18.45pt;z-index:251660288;mso-width-relative:margin;mso-height-relative:margin;v-text-anchor:middle" stroked="f">
            <v:textbox style="mso-next-textbox:#_x0000_s1026" inset=",,0">
              <w:txbxContent>
                <w:p w:rsidR="00603745" w:rsidRPr="00685E18" w:rsidRDefault="00603745" w:rsidP="00685E18">
                  <w:pPr>
                    <w:ind w:right="-60"/>
                    <w:jc w:val="both"/>
                    <w:rPr>
                      <w:spacing w:val="22"/>
                    </w:rPr>
                  </w:pPr>
                  <w:r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RATIFICAÇÃO DE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DISPENSA</w:t>
                  </w:r>
                  <w:r w:rsidRPr="00A61EDB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 DE</w:t>
                  </w:r>
                  <w:r w:rsidRPr="00C6620E">
                    <w:rPr>
                      <w:rFonts w:ascii="Arial" w:hAnsi="Arial" w:cs="Arial"/>
                      <w:b/>
                      <w:spacing w:val="26"/>
                      <w:sz w:val="22"/>
                      <w:szCs w:val="22"/>
                    </w:rPr>
                    <w:t xml:space="preserve"> LICITAÇÃO</w:t>
                  </w:r>
                </w:p>
              </w:txbxContent>
            </v:textbox>
          </v:shape>
        </w:pict>
      </w:r>
      <w:r>
        <w:rPr>
          <w:rFonts w:cs="Arial"/>
          <w:b/>
          <w:bCs/>
          <w:noProof/>
          <w:sz w:val="22"/>
          <w:szCs w:val="22"/>
          <w:u w:val="single"/>
        </w:rPr>
        <w:pict>
          <v:shape id="_x0000_s1028" type="#_x0000_t202" style="position:absolute;left:0;text-align:left;margin-left:274.8pt;margin-top:21.1pt;width:219pt;height:18.45pt;z-index:251662336;mso-width-relative:margin;mso-height-relative:margin" stroked="f">
            <v:textbox style="mso-next-textbox:#_x0000_s1028" inset=".5mm,,.5mm">
              <w:txbxContent>
                <w:p w:rsidR="00603745" w:rsidRPr="00A272A4" w:rsidRDefault="00603745" w:rsidP="00455187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A43C7C">
                    <w:rPr>
                      <w:rFonts w:ascii="Arial" w:hAnsi="Arial" w:cs="Arial"/>
                      <w:b/>
                      <w:sz w:val="22"/>
                      <w:szCs w:val="22"/>
                    </w:rPr>
                    <w:t xml:space="preserve">PROCESSO Nº 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38/2019</w:t>
                  </w:r>
                </w:p>
              </w:txbxContent>
            </v:textbox>
          </v:shape>
        </w:pict>
      </w:r>
    </w:p>
    <w:p w:rsidR="008F1BB8" w:rsidRPr="00204F79" w:rsidRDefault="008F1BB8" w:rsidP="00B474F1">
      <w:pPr>
        <w:pStyle w:val="n1"/>
        <w:tabs>
          <w:tab w:val="clear" w:pos="1134"/>
          <w:tab w:val="left" w:pos="8499"/>
        </w:tabs>
        <w:ind w:right="140"/>
        <w:rPr>
          <w:rFonts w:cs="Arial"/>
          <w:b/>
          <w:bCs/>
          <w:sz w:val="22"/>
          <w:szCs w:val="22"/>
          <w:u w:val="single"/>
        </w:rPr>
      </w:pPr>
    </w:p>
    <w:p w:rsidR="00DA5DA5" w:rsidRDefault="006652E1" w:rsidP="00DA5DA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 w:rsidRPr="008E78B2">
        <w:rPr>
          <w:rFonts w:ascii="Arial" w:hAnsi="Arial" w:cs="Arial"/>
          <w:b/>
          <w:caps/>
          <w:sz w:val="22"/>
          <w:szCs w:val="22"/>
          <w:u w:val="single"/>
        </w:rPr>
        <w:t>DO</w:t>
      </w:r>
      <w:r w:rsidR="001C4FC3" w:rsidRPr="008E78B2">
        <w:rPr>
          <w:rFonts w:ascii="Arial" w:hAnsi="Arial" w:cs="Arial"/>
          <w:b/>
          <w:caps/>
          <w:sz w:val="22"/>
          <w:szCs w:val="22"/>
          <w:u w:val="single"/>
        </w:rPr>
        <w:t xml:space="preserve"> </w:t>
      </w:r>
      <w:r w:rsidR="005515B9" w:rsidRPr="008E78B2">
        <w:rPr>
          <w:rFonts w:ascii="Arial" w:hAnsi="Arial" w:cs="Arial"/>
          <w:b/>
          <w:caps/>
          <w:sz w:val="22"/>
          <w:szCs w:val="22"/>
          <w:u w:val="single"/>
        </w:rPr>
        <w:t>OBJETO</w:t>
      </w:r>
      <w:r w:rsidR="00E67DC4" w:rsidRPr="008E78B2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354B91" w:rsidRDefault="00A43C7C" w:rsidP="00354B91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</w:t>
      </w:r>
      <w:r w:rsidRPr="00A43C7C">
        <w:rPr>
          <w:rFonts w:ascii="Arial" w:hAnsi="Arial" w:cs="Arial"/>
          <w:sz w:val="22"/>
          <w:szCs w:val="22"/>
        </w:rPr>
        <w:t xml:space="preserve">quisição de </w:t>
      </w:r>
      <w:r w:rsidR="00354B91">
        <w:rPr>
          <w:rFonts w:ascii="Arial" w:hAnsi="Arial" w:cs="Arial"/>
          <w:sz w:val="22"/>
          <w:szCs w:val="22"/>
        </w:rPr>
        <w:t>combustível etanol e gasolina comum para abastecimento da frota municipal de veículos.</w:t>
      </w:r>
    </w:p>
    <w:p w:rsidR="00354B91" w:rsidRDefault="00354B91" w:rsidP="00354B91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100 (cem) litros de etanol e 1.430 (hum mil quatrocentos e trinta) litros de gasolina.</w:t>
      </w:r>
    </w:p>
    <w:p w:rsidR="00354B91" w:rsidRDefault="00354B91" w:rsidP="00354B91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</w:p>
    <w:p w:rsidR="00A43C7C" w:rsidRPr="00A43C7C" w:rsidRDefault="00A43C7C" w:rsidP="00354B91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Justificativa: Justificamos a realização de dispensa devido a </w:t>
      </w:r>
      <w:r w:rsidR="00354B91">
        <w:rPr>
          <w:rFonts w:ascii="Arial" w:hAnsi="Arial" w:cs="Arial"/>
          <w:sz w:val="22"/>
          <w:szCs w:val="22"/>
        </w:rPr>
        <w:t>licitação ter sido encerrada na data de 18/04/2019 e a nova licitação já estar publicada e marcada para abertura do certame na data de 02/05/2019, assim necessitamos de aproximadamente a quantia citada para atender toda a demanda até que seja assinado a nova Ata de Registro de Preços.</w:t>
      </w:r>
    </w:p>
    <w:p w:rsidR="00D03D7A" w:rsidRPr="00D03D7A" w:rsidRDefault="00D03D7A" w:rsidP="00D03D7A">
      <w:pPr>
        <w:tabs>
          <w:tab w:val="left" w:pos="5954"/>
        </w:tabs>
        <w:ind w:left="-142" w:right="140"/>
        <w:jc w:val="both"/>
        <w:rPr>
          <w:rFonts w:ascii="Arial" w:hAnsi="Arial" w:cs="Arial"/>
          <w:sz w:val="22"/>
          <w:szCs w:val="22"/>
        </w:rPr>
      </w:pPr>
    </w:p>
    <w:p w:rsidR="001C4FC3" w:rsidRPr="00204F79" w:rsidRDefault="008355F8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>
        <w:rPr>
          <w:rFonts w:ascii="Arial" w:hAnsi="Arial" w:cs="Arial"/>
          <w:b/>
          <w:caps/>
          <w:sz w:val="22"/>
          <w:szCs w:val="22"/>
          <w:u w:val="single"/>
        </w:rPr>
        <w:t>FORNECEDOR</w:t>
      </w:r>
      <w:r w:rsidR="00E67DC4" w:rsidRPr="00204F79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0D42E0" w:rsidRPr="00204F79" w:rsidRDefault="00354B91" w:rsidP="00AD7A75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COMERCIO DE COMBUSTIVEL NTT LTDA </w:t>
      </w:r>
      <w:r w:rsidR="00A61EDB" w:rsidRPr="00204F79">
        <w:rPr>
          <w:rFonts w:ascii="Arial" w:hAnsi="Arial" w:cs="Arial"/>
          <w:sz w:val="22"/>
          <w:szCs w:val="22"/>
        </w:rPr>
        <w:t xml:space="preserve">CNPJ: </w:t>
      </w:r>
      <w:r>
        <w:rPr>
          <w:rFonts w:ascii="Arial" w:hAnsi="Arial" w:cs="Arial"/>
          <w:sz w:val="22"/>
          <w:szCs w:val="22"/>
        </w:rPr>
        <w:t>07.523.278/0001-92.</w:t>
      </w:r>
    </w:p>
    <w:p w:rsidR="00A61EDB" w:rsidRPr="00204F79" w:rsidRDefault="00A61EDB" w:rsidP="00AD7A75">
      <w:pPr>
        <w:tabs>
          <w:tab w:val="left" w:pos="5954"/>
        </w:tabs>
        <w:ind w:left="-142" w:right="-1"/>
        <w:jc w:val="both"/>
        <w:rPr>
          <w:rFonts w:ascii="Arial" w:hAnsi="Arial" w:cs="Arial"/>
          <w:sz w:val="22"/>
          <w:szCs w:val="22"/>
        </w:rPr>
      </w:pPr>
    </w:p>
    <w:p w:rsidR="00813E53" w:rsidRPr="00204F79" w:rsidRDefault="003F164E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caps/>
          <w:sz w:val="22"/>
          <w:szCs w:val="22"/>
          <w:u w:val="single"/>
        </w:rPr>
      </w:pPr>
      <w:r w:rsidRPr="00204F79">
        <w:rPr>
          <w:rFonts w:ascii="Arial" w:hAnsi="Arial" w:cs="Arial"/>
          <w:b/>
          <w:caps/>
          <w:sz w:val="22"/>
          <w:szCs w:val="22"/>
          <w:u w:val="single"/>
        </w:rPr>
        <w:t>DOTAÇ</w:t>
      </w:r>
      <w:r w:rsidR="00354B91">
        <w:rPr>
          <w:rFonts w:ascii="Arial" w:hAnsi="Arial" w:cs="Arial"/>
          <w:b/>
          <w:caps/>
          <w:sz w:val="22"/>
          <w:szCs w:val="22"/>
          <w:u w:val="single"/>
        </w:rPr>
        <w:t>ões</w:t>
      </w:r>
      <w:r w:rsidRPr="00204F79">
        <w:rPr>
          <w:rFonts w:ascii="Arial" w:hAnsi="Arial" w:cs="Arial"/>
          <w:b/>
          <w:caps/>
          <w:sz w:val="22"/>
          <w:szCs w:val="22"/>
          <w:u w:val="single"/>
        </w:rPr>
        <w:t xml:space="preserve"> ORÇAMENT</w:t>
      </w:r>
      <w:r w:rsidR="00A1404F" w:rsidRPr="00204F79">
        <w:rPr>
          <w:rFonts w:ascii="Arial" w:hAnsi="Arial" w:cs="Arial"/>
          <w:b/>
          <w:caps/>
          <w:sz w:val="22"/>
          <w:szCs w:val="22"/>
          <w:u w:val="single"/>
        </w:rPr>
        <w:t>Á</w:t>
      </w:r>
      <w:r w:rsidRPr="00204F79">
        <w:rPr>
          <w:rFonts w:ascii="Arial" w:hAnsi="Arial" w:cs="Arial"/>
          <w:b/>
          <w:caps/>
          <w:sz w:val="22"/>
          <w:szCs w:val="22"/>
          <w:u w:val="single"/>
        </w:rPr>
        <w:t>RIA</w:t>
      </w:r>
      <w:r w:rsidR="00354B91">
        <w:rPr>
          <w:rFonts w:ascii="Arial" w:hAnsi="Arial" w:cs="Arial"/>
          <w:b/>
          <w:caps/>
          <w:sz w:val="22"/>
          <w:szCs w:val="22"/>
          <w:u w:val="single"/>
        </w:rPr>
        <w:t>s</w:t>
      </w:r>
      <w:r w:rsidR="00E67DC4" w:rsidRPr="00204F79">
        <w:rPr>
          <w:rFonts w:ascii="Arial" w:hAnsi="Arial" w:cs="Arial"/>
          <w:b/>
          <w:caps/>
          <w:sz w:val="22"/>
          <w:szCs w:val="22"/>
          <w:u w:val="single"/>
        </w:rPr>
        <w:t>:</w:t>
      </w:r>
    </w:p>
    <w:p w:rsidR="00603745" w:rsidRPr="00603745" w:rsidRDefault="00603745" w:rsidP="0060374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18"/>
          <w:szCs w:val="18"/>
        </w:rPr>
      </w:pPr>
      <w:r w:rsidRPr="00603745">
        <w:rPr>
          <w:rFonts w:ascii="Arial" w:hAnsi="Arial" w:cs="Arial"/>
          <w:b/>
          <w:sz w:val="18"/>
          <w:szCs w:val="18"/>
        </w:rPr>
        <w:t xml:space="preserve">PREFEITO. </w:t>
      </w:r>
    </w:p>
    <w:tbl>
      <w:tblPr>
        <w:tblStyle w:val="Tabelacomgrade"/>
        <w:tblW w:w="9923" w:type="dxa"/>
        <w:tblInd w:w="-34" w:type="dxa"/>
        <w:tblLayout w:type="fixed"/>
        <w:tblLook w:val="04A0"/>
      </w:tblPr>
      <w:tblGrid>
        <w:gridCol w:w="851"/>
        <w:gridCol w:w="3686"/>
        <w:gridCol w:w="5386"/>
      </w:tblGrid>
      <w:tr w:rsidR="00603745" w:rsidRPr="00603745" w:rsidTr="00603745">
        <w:tc>
          <w:tcPr>
            <w:tcW w:w="851" w:type="dxa"/>
            <w:vAlign w:val="center"/>
          </w:tcPr>
          <w:p w:rsidR="00603745" w:rsidRPr="00603745" w:rsidRDefault="00603745" w:rsidP="00603745">
            <w:pPr>
              <w:tabs>
                <w:tab w:val="left" w:pos="601"/>
                <w:tab w:val="left" w:pos="5954"/>
              </w:tabs>
              <w:ind w:left="-284" w:firstLine="176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Red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Cód. Despesa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04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02.002.04.122.0002.2.002.3.3.90.30.00.00.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 xml:space="preserve"> Material de Consumo.</w:t>
            </w:r>
          </w:p>
        </w:tc>
      </w:tr>
    </w:tbl>
    <w:p w:rsidR="00354B91" w:rsidRPr="00603745" w:rsidRDefault="00354B91" w:rsidP="00354B91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18"/>
          <w:szCs w:val="18"/>
        </w:rPr>
      </w:pPr>
      <w:r w:rsidRPr="00603745">
        <w:rPr>
          <w:rFonts w:ascii="Arial" w:hAnsi="Arial" w:cs="Arial"/>
          <w:b/>
          <w:sz w:val="18"/>
          <w:szCs w:val="18"/>
        </w:rPr>
        <w:t xml:space="preserve">SECRETARIA GERAL. </w:t>
      </w:r>
    </w:p>
    <w:tbl>
      <w:tblPr>
        <w:tblStyle w:val="Tabelacomgrade"/>
        <w:tblW w:w="9923" w:type="dxa"/>
        <w:tblInd w:w="-34" w:type="dxa"/>
        <w:tblLayout w:type="fixed"/>
        <w:tblLook w:val="04A0"/>
      </w:tblPr>
      <w:tblGrid>
        <w:gridCol w:w="851"/>
        <w:gridCol w:w="3686"/>
        <w:gridCol w:w="5386"/>
      </w:tblGrid>
      <w:tr w:rsidR="00354B91" w:rsidRPr="00603745" w:rsidTr="00603745">
        <w:tc>
          <w:tcPr>
            <w:tcW w:w="851" w:type="dxa"/>
            <w:vAlign w:val="center"/>
          </w:tcPr>
          <w:p w:rsidR="00354B91" w:rsidRPr="00603745" w:rsidRDefault="00354B91" w:rsidP="00603745">
            <w:pPr>
              <w:tabs>
                <w:tab w:val="left" w:pos="601"/>
                <w:tab w:val="left" w:pos="5954"/>
              </w:tabs>
              <w:ind w:left="-284" w:firstLine="176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Red</w:t>
            </w:r>
          </w:p>
        </w:tc>
        <w:tc>
          <w:tcPr>
            <w:tcW w:w="3686" w:type="dxa"/>
          </w:tcPr>
          <w:p w:rsidR="00354B91" w:rsidRPr="00603745" w:rsidRDefault="00354B91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Cód. Despesa</w:t>
            </w:r>
          </w:p>
        </w:tc>
        <w:tc>
          <w:tcPr>
            <w:tcW w:w="5386" w:type="dxa"/>
          </w:tcPr>
          <w:p w:rsidR="00354B91" w:rsidRPr="00603745" w:rsidRDefault="00354B91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54B91" w:rsidRPr="00603745" w:rsidTr="00603745">
        <w:trPr>
          <w:trHeight w:val="271"/>
        </w:trPr>
        <w:tc>
          <w:tcPr>
            <w:tcW w:w="851" w:type="dxa"/>
            <w:vAlign w:val="center"/>
          </w:tcPr>
          <w:p w:rsidR="00354B91" w:rsidRPr="00603745" w:rsidRDefault="00354B91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39</w:t>
            </w:r>
          </w:p>
        </w:tc>
        <w:tc>
          <w:tcPr>
            <w:tcW w:w="3686" w:type="dxa"/>
          </w:tcPr>
          <w:p w:rsidR="00354B91" w:rsidRPr="00603745" w:rsidRDefault="00354B91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03.010.04.122.0002.2.007.3.3.90.30.00.00.</w:t>
            </w:r>
          </w:p>
        </w:tc>
        <w:tc>
          <w:tcPr>
            <w:tcW w:w="5386" w:type="dxa"/>
          </w:tcPr>
          <w:p w:rsidR="00354B91" w:rsidRPr="00603745" w:rsidRDefault="00354B91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 xml:space="preserve"> Material de Consumo.</w:t>
            </w:r>
          </w:p>
        </w:tc>
      </w:tr>
      <w:tr w:rsidR="00354B91" w:rsidRPr="00603745" w:rsidTr="00603745">
        <w:trPr>
          <w:trHeight w:val="271"/>
        </w:trPr>
        <w:tc>
          <w:tcPr>
            <w:tcW w:w="851" w:type="dxa"/>
            <w:vAlign w:val="center"/>
          </w:tcPr>
          <w:p w:rsidR="00354B91" w:rsidRPr="00603745" w:rsidRDefault="00354B91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51</w:t>
            </w:r>
          </w:p>
        </w:tc>
        <w:tc>
          <w:tcPr>
            <w:tcW w:w="3686" w:type="dxa"/>
          </w:tcPr>
          <w:p w:rsidR="00354B91" w:rsidRPr="00603745" w:rsidRDefault="00354B91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03.011.04.122.0002.2.008.3.3.90.30.00.00.</w:t>
            </w:r>
          </w:p>
        </w:tc>
        <w:tc>
          <w:tcPr>
            <w:tcW w:w="5386" w:type="dxa"/>
          </w:tcPr>
          <w:p w:rsidR="00354B91" w:rsidRPr="00603745" w:rsidRDefault="00354B91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354B91" w:rsidRPr="00603745" w:rsidTr="00603745">
        <w:trPr>
          <w:trHeight w:val="271"/>
        </w:trPr>
        <w:tc>
          <w:tcPr>
            <w:tcW w:w="851" w:type="dxa"/>
            <w:vAlign w:val="center"/>
          </w:tcPr>
          <w:p w:rsidR="00354B91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77</w:t>
            </w:r>
          </w:p>
        </w:tc>
        <w:tc>
          <w:tcPr>
            <w:tcW w:w="3686" w:type="dxa"/>
          </w:tcPr>
          <w:p w:rsidR="00354B91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03.015.15.451.0005.2.014.3.3.90.30.00.00.</w:t>
            </w:r>
          </w:p>
        </w:tc>
        <w:tc>
          <w:tcPr>
            <w:tcW w:w="5386" w:type="dxa"/>
          </w:tcPr>
          <w:p w:rsidR="00354B91" w:rsidRPr="00603745" w:rsidRDefault="00603745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88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03.015.15.451.0005.2.016.3.3.90.30.00.00.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110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03.015.26.782.0005.2.020.3.3.90.30.00.00.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169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03.018.27.812.0007.2.033.3.3.90.30.00.00.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</w:tbl>
    <w:p w:rsidR="00603745" w:rsidRPr="00603745" w:rsidRDefault="00603745" w:rsidP="0060374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18"/>
          <w:szCs w:val="18"/>
        </w:rPr>
      </w:pPr>
      <w:r w:rsidRPr="00603745">
        <w:rPr>
          <w:rFonts w:ascii="Arial" w:hAnsi="Arial" w:cs="Arial"/>
          <w:b/>
          <w:sz w:val="18"/>
          <w:szCs w:val="18"/>
        </w:rPr>
        <w:t xml:space="preserve">SECRETARIA MUNICIPAL DE EDUCAÇÃO E CULTURA. </w:t>
      </w:r>
    </w:p>
    <w:tbl>
      <w:tblPr>
        <w:tblStyle w:val="Tabelacomgrade"/>
        <w:tblW w:w="9923" w:type="dxa"/>
        <w:tblInd w:w="-34" w:type="dxa"/>
        <w:tblLayout w:type="fixed"/>
        <w:tblLook w:val="04A0"/>
      </w:tblPr>
      <w:tblGrid>
        <w:gridCol w:w="851"/>
        <w:gridCol w:w="3686"/>
        <w:gridCol w:w="5386"/>
      </w:tblGrid>
      <w:tr w:rsidR="00603745" w:rsidRPr="00603745" w:rsidTr="00603745">
        <w:tc>
          <w:tcPr>
            <w:tcW w:w="851" w:type="dxa"/>
            <w:vAlign w:val="center"/>
          </w:tcPr>
          <w:p w:rsidR="00603745" w:rsidRPr="00603745" w:rsidRDefault="00603745" w:rsidP="00603745">
            <w:pPr>
              <w:tabs>
                <w:tab w:val="left" w:pos="601"/>
                <w:tab w:val="left" w:pos="5954"/>
              </w:tabs>
              <w:ind w:left="-284" w:firstLine="176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Red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Cód. Despesa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184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04.030.12.361.0006.2.035.3.3.90.30.00.00.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 xml:space="preserve"> 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191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04.030.12.361.0006.2.037.3.3.90.30.00.00.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193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04.030.12.361.0006.2.038.3.3.90.30.00.00.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195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04.030.12.361.0006.2.039.3.3.90.30.00.00.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211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04.031.12.361.0006.2.044.3.3.90.30.00.00.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207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04.031.12.361.0006.2.043.3.3.90.30.00.00.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216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04.031.12.361.0006.2.045.3.3.90.30.00.00.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225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04.032.12.365.0006.2.047.3.3.90.30.00.00.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235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04.033.13.392.0007.2.049.3.3.90.30.00.00.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</w:tbl>
    <w:p w:rsidR="00603745" w:rsidRPr="00603745" w:rsidRDefault="00603745" w:rsidP="0060374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18"/>
          <w:szCs w:val="18"/>
        </w:rPr>
      </w:pPr>
      <w:r w:rsidRPr="00603745">
        <w:rPr>
          <w:rFonts w:ascii="Arial" w:hAnsi="Arial" w:cs="Arial"/>
          <w:b/>
          <w:sz w:val="18"/>
          <w:szCs w:val="18"/>
        </w:rPr>
        <w:t xml:space="preserve">FUNDO MUNICIPAL DE SAÚDE. </w:t>
      </w:r>
    </w:p>
    <w:tbl>
      <w:tblPr>
        <w:tblStyle w:val="Tabelacomgrade"/>
        <w:tblW w:w="9923" w:type="dxa"/>
        <w:tblInd w:w="-34" w:type="dxa"/>
        <w:tblLayout w:type="fixed"/>
        <w:tblLook w:val="04A0"/>
      </w:tblPr>
      <w:tblGrid>
        <w:gridCol w:w="851"/>
        <w:gridCol w:w="3686"/>
        <w:gridCol w:w="5386"/>
      </w:tblGrid>
      <w:tr w:rsidR="00603745" w:rsidRPr="00603745" w:rsidTr="00603745">
        <w:tc>
          <w:tcPr>
            <w:tcW w:w="851" w:type="dxa"/>
            <w:vAlign w:val="center"/>
          </w:tcPr>
          <w:p w:rsidR="00603745" w:rsidRPr="00603745" w:rsidRDefault="00603745" w:rsidP="00603745">
            <w:pPr>
              <w:tabs>
                <w:tab w:val="left" w:pos="601"/>
                <w:tab w:val="left" w:pos="5954"/>
              </w:tabs>
              <w:ind w:left="-284" w:firstLine="176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Red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Cód. Despesa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265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05.040.10.302.0008.2.056.3.3.90.30.00.00.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 xml:space="preserve"> 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278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05.040.10.302.0008.2.061.3.3.90.30.00.00.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253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05.040.10.301.0008.2.087.3.3.90.30.00.00.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330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05.042.10.302.0008.2.072.3.3.90.30.00.00.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</w:tbl>
    <w:p w:rsidR="00603745" w:rsidRPr="00603745" w:rsidRDefault="00603745" w:rsidP="0060374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18"/>
          <w:szCs w:val="18"/>
        </w:rPr>
      </w:pPr>
      <w:r w:rsidRPr="00603745">
        <w:rPr>
          <w:rFonts w:ascii="Arial" w:hAnsi="Arial" w:cs="Arial"/>
          <w:b/>
          <w:sz w:val="18"/>
          <w:szCs w:val="18"/>
        </w:rPr>
        <w:t xml:space="preserve">SECRETARIA MUNICIPAL DE ASSISTÊNCIA SOCIAL. </w:t>
      </w:r>
    </w:p>
    <w:tbl>
      <w:tblPr>
        <w:tblStyle w:val="Tabelacomgrade"/>
        <w:tblW w:w="9923" w:type="dxa"/>
        <w:tblInd w:w="-34" w:type="dxa"/>
        <w:tblLayout w:type="fixed"/>
        <w:tblLook w:val="04A0"/>
      </w:tblPr>
      <w:tblGrid>
        <w:gridCol w:w="851"/>
        <w:gridCol w:w="3686"/>
        <w:gridCol w:w="5386"/>
      </w:tblGrid>
      <w:tr w:rsidR="00603745" w:rsidRPr="00603745" w:rsidTr="00603745">
        <w:tc>
          <w:tcPr>
            <w:tcW w:w="851" w:type="dxa"/>
            <w:vAlign w:val="center"/>
          </w:tcPr>
          <w:p w:rsidR="00603745" w:rsidRPr="00603745" w:rsidRDefault="00603745" w:rsidP="00603745">
            <w:pPr>
              <w:tabs>
                <w:tab w:val="left" w:pos="601"/>
                <w:tab w:val="left" w:pos="5954"/>
              </w:tabs>
              <w:ind w:left="-284" w:firstLine="176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Red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Cód. Despesa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140" w:firstLine="284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338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06.050.08.244.0009.2.075.3.3.90.30.00.00.</w:t>
            </w:r>
          </w:p>
        </w:tc>
        <w:tc>
          <w:tcPr>
            <w:tcW w:w="53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142" w:right="140"/>
              <w:jc w:val="both"/>
              <w:rPr>
                <w:rFonts w:ascii="Arial" w:hAnsi="Arial" w:cs="Arial"/>
                <w:caps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 xml:space="preserve"> 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lastRenderedPageBreak/>
              <w:t>368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06.051.08.244.0009.2.082.3.3.90.30.00.00.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  <w:tr w:rsidR="00603745" w:rsidRPr="00603745" w:rsidTr="00603745">
        <w:trPr>
          <w:trHeight w:val="271"/>
        </w:trPr>
        <w:tc>
          <w:tcPr>
            <w:tcW w:w="851" w:type="dxa"/>
            <w:vAlign w:val="center"/>
          </w:tcPr>
          <w:p w:rsidR="00603745" w:rsidRPr="00603745" w:rsidRDefault="00603745" w:rsidP="00603745">
            <w:pPr>
              <w:rPr>
                <w:sz w:val="18"/>
                <w:szCs w:val="18"/>
              </w:rPr>
            </w:pPr>
            <w:r w:rsidRPr="00603745">
              <w:rPr>
                <w:sz w:val="18"/>
                <w:szCs w:val="18"/>
              </w:rPr>
              <w:t>377</w:t>
            </w:r>
          </w:p>
        </w:tc>
        <w:tc>
          <w:tcPr>
            <w:tcW w:w="3686" w:type="dxa"/>
          </w:tcPr>
          <w:p w:rsidR="00603745" w:rsidRPr="00603745" w:rsidRDefault="00603745" w:rsidP="00603745">
            <w:pPr>
              <w:tabs>
                <w:tab w:val="left" w:pos="5954"/>
              </w:tabs>
              <w:ind w:left="-284" w:right="-108" w:firstLine="284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06.052.08.243.0010.6.083.3.3.90.30.00.00.</w:t>
            </w:r>
          </w:p>
        </w:tc>
        <w:tc>
          <w:tcPr>
            <w:tcW w:w="5386" w:type="dxa"/>
          </w:tcPr>
          <w:p w:rsidR="00603745" w:rsidRPr="00603745" w:rsidRDefault="00603745">
            <w:pPr>
              <w:rPr>
                <w:sz w:val="18"/>
                <w:szCs w:val="18"/>
              </w:rPr>
            </w:pPr>
            <w:r w:rsidRPr="00603745">
              <w:rPr>
                <w:rFonts w:ascii="Arial" w:hAnsi="Arial" w:cs="Arial"/>
                <w:sz w:val="18"/>
                <w:szCs w:val="18"/>
              </w:rPr>
              <w:t>Material de Consumo.</w:t>
            </w:r>
          </w:p>
        </w:tc>
      </w:tr>
    </w:tbl>
    <w:p w:rsidR="00C6620E" w:rsidRPr="00204F79" w:rsidRDefault="00C6620E" w:rsidP="000E5999">
      <w:pPr>
        <w:tabs>
          <w:tab w:val="left" w:pos="5954"/>
        </w:tabs>
        <w:ind w:left="-284" w:right="140" w:firstLine="284"/>
        <w:jc w:val="both"/>
        <w:rPr>
          <w:rFonts w:ascii="Arial" w:hAnsi="Arial" w:cs="Arial"/>
          <w:b/>
          <w:sz w:val="22"/>
          <w:szCs w:val="22"/>
        </w:rPr>
      </w:pPr>
    </w:p>
    <w:p w:rsidR="00C65417" w:rsidRPr="00204F79" w:rsidRDefault="003656E2" w:rsidP="00AD7A75">
      <w:pPr>
        <w:tabs>
          <w:tab w:val="left" w:pos="5954"/>
        </w:tabs>
        <w:ind w:left="-142" w:right="14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V</w:t>
      </w:r>
      <w:r w:rsidR="00C65417" w:rsidRPr="00204F79">
        <w:rPr>
          <w:rFonts w:ascii="Arial" w:hAnsi="Arial" w:cs="Arial"/>
          <w:b/>
          <w:sz w:val="22"/>
          <w:szCs w:val="22"/>
          <w:u w:val="single"/>
        </w:rPr>
        <w:t>ALOR</w:t>
      </w:r>
      <w:r w:rsidR="006652E1" w:rsidRPr="00204F79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C65417" w:rsidRPr="00204F79">
        <w:rPr>
          <w:rFonts w:ascii="Arial" w:hAnsi="Arial" w:cs="Arial"/>
          <w:b/>
          <w:sz w:val="22"/>
          <w:szCs w:val="22"/>
          <w:u w:val="single"/>
        </w:rPr>
        <w:t>R$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0612F1" w:rsidRDefault="000612F1" w:rsidP="00AD7A75">
      <w:pPr>
        <w:ind w:left="-14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R$</w:t>
      </w:r>
      <w:r w:rsidR="00A43C7C">
        <w:rPr>
          <w:rFonts w:ascii="Arial" w:hAnsi="Arial" w:cs="Arial"/>
          <w:sz w:val="22"/>
          <w:szCs w:val="22"/>
        </w:rPr>
        <w:t xml:space="preserve"> </w:t>
      </w:r>
      <w:r w:rsidR="00603745">
        <w:rPr>
          <w:rFonts w:ascii="Arial" w:hAnsi="Arial" w:cs="Arial"/>
          <w:sz w:val="22"/>
          <w:szCs w:val="22"/>
        </w:rPr>
        <w:t xml:space="preserve">4,64 </w:t>
      </w:r>
      <w:r>
        <w:rPr>
          <w:rFonts w:ascii="Arial" w:hAnsi="Arial" w:cs="Arial"/>
          <w:sz w:val="22"/>
          <w:szCs w:val="22"/>
        </w:rPr>
        <w:t>(</w:t>
      </w:r>
      <w:r w:rsidR="00603745">
        <w:rPr>
          <w:rFonts w:ascii="Arial" w:hAnsi="Arial" w:cs="Arial"/>
          <w:sz w:val="22"/>
          <w:szCs w:val="22"/>
        </w:rPr>
        <w:t>quatro</w:t>
      </w:r>
      <w:r w:rsidR="00A43C7C">
        <w:rPr>
          <w:rFonts w:ascii="Arial" w:hAnsi="Arial" w:cs="Arial"/>
          <w:sz w:val="22"/>
          <w:szCs w:val="22"/>
        </w:rPr>
        <w:t xml:space="preserve"> reais</w:t>
      </w:r>
      <w:r w:rsidR="00603745">
        <w:rPr>
          <w:rFonts w:ascii="Arial" w:hAnsi="Arial" w:cs="Arial"/>
          <w:sz w:val="22"/>
          <w:szCs w:val="22"/>
        </w:rPr>
        <w:t xml:space="preserve"> e sessenta e quatro centavos</w:t>
      </w:r>
      <w:r>
        <w:rPr>
          <w:rFonts w:ascii="Arial" w:hAnsi="Arial" w:cs="Arial"/>
          <w:sz w:val="22"/>
          <w:szCs w:val="22"/>
        </w:rPr>
        <w:t>)</w:t>
      </w:r>
      <w:r w:rsidR="00A43C7C">
        <w:rPr>
          <w:rFonts w:ascii="Arial" w:hAnsi="Arial" w:cs="Arial"/>
          <w:sz w:val="22"/>
          <w:szCs w:val="22"/>
        </w:rPr>
        <w:t xml:space="preserve"> o </w:t>
      </w:r>
      <w:r w:rsidR="00603745">
        <w:rPr>
          <w:rFonts w:ascii="Arial" w:hAnsi="Arial" w:cs="Arial"/>
          <w:sz w:val="22"/>
          <w:szCs w:val="22"/>
        </w:rPr>
        <w:t>litro de gasolina</w:t>
      </w:r>
      <w:r>
        <w:rPr>
          <w:rFonts w:ascii="Arial" w:hAnsi="Arial" w:cs="Arial"/>
          <w:sz w:val="22"/>
          <w:szCs w:val="22"/>
        </w:rPr>
        <w:t>.</w:t>
      </w:r>
    </w:p>
    <w:p w:rsidR="00A43C7C" w:rsidRPr="00204F79" w:rsidRDefault="00603745" w:rsidP="00AD7A75">
      <w:pPr>
        <w:ind w:left="-142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>R$ 3,25 (três reais e vinte e cinco centavos) o litro de etanol</w:t>
      </w:r>
      <w:r w:rsidR="00A43C7C">
        <w:rPr>
          <w:rFonts w:ascii="Arial" w:hAnsi="Arial" w:cs="Arial"/>
          <w:sz w:val="22"/>
          <w:szCs w:val="22"/>
        </w:rPr>
        <w:t>.</w:t>
      </w:r>
    </w:p>
    <w:p w:rsidR="005C07DA" w:rsidRPr="00603745" w:rsidRDefault="00603745" w:rsidP="00AD7A75">
      <w:pPr>
        <w:ind w:left="-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Totalizando: R$ 6.960,20 (seis mil novecentos e sessenta reais e vinte centavos).</w:t>
      </w:r>
    </w:p>
    <w:p w:rsidR="00603745" w:rsidRPr="00204F79" w:rsidRDefault="00603745" w:rsidP="00603745">
      <w:pPr>
        <w:rPr>
          <w:rFonts w:ascii="Arial" w:hAnsi="Arial" w:cs="Arial"/>
          <w:b/>
          <w:sz w:val="22"/>
          <w:szCs w:val="22"/>
          <w:u w:val="single"/>
        </w:rPr>
      </w:pPr>
    </w:p>
    <w:p w:rsidR="00583909" w:rsidRPr="00204F79" w:rsidRDefault="00D076B9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SETOR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3D7F46" w:rsidRPr="00204F79" w:rsidRDefault="004314F7" w:rsidP="00AD7A75">
      <w:pPr>
        <w:ind w:left="-142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TODOS.</w:t>
      </w:r>
    </w:p>
    <w:p w:rsidR="00204F79" w:rsidRPr="00204F79" w:rsidRDefault="00204F79" w:rsidP="00AD7A75">
      <w:pPr>
        <w:ind w:left="-142"/>
        <w:rPr>
          <w:rFonts w:ascii="Arial" w:hAnsi="Arial" w:cs="Arial"/>
          <w:sz w:val="22"/>
          <w:szCs w:val="22"/>
        </w:rPr>
      </w:pPr>
    </w:p>
    <w:p w:rsidR="001C3111" w:rsidRPr="00204F79" w:rsidRDefault="001C3111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DA BASE LEGAL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1C3111" w:rsidRPr="00204F79" w:rsidRDefault="00C1049D" w:rsidP="00AD7A75">
      <w:pPr>
        <w:ind w:left="-142"/>
        <w:rPr>
          <w:rFonts w:ascii="Arial" w:hAnsi="Arial" w:cs="Arial"/>
          <w:sz w:val="22"/>
          <w:szCs w:val="22"/>
        </w:rPr>
      </w:pPr>
      <w:r w:rsidRPr="00204F79">
        <w:rPr>
          <w:rFonts w:ascii="Arial" w:hAnsi="Arial" w:cs="Arial"/>
          <w:sz w:val="22"/>
          <w:szCs w:val="22"/>
        </w:rPr>
        <w:t>Art. 24</w:t>
      </w:r>
      <w:r w:rsidR="00A61EDB" w:rsidRPr="00204F79">
        <w:rPr>
          <w:rFonts w:ascii="Arial" w:hAnsi="Arial" w:cs="Arial"/>
          <w:sz w:val="22"/>
          <w:szCs w:val="22"/>
        </w:rPr>
        <w:t xml:space="preserve">, </w:t>
      </w:r>
      <w:r w:rsidR="004D3209">
        <w:rPr>
          <w:rFonts w:ascii="Arial" w:hAnsi="Arial" w:cs="Arial"/>
          <w:sz w:val="22"/>
          <w:szCs w:val="22"/>
        </w:rPr>
        <w:t>Inc. II da</w:t>
      </w:r>
      <w:r w:rsidR="00A61EDB" w:rsidRPr="00204F79">
        <w:rPr>
          <w:rFonts w:ascii="Arial" w:hAnsi="Arial" w:cs="Arial"/>
          <w:sz w:val="22"/>
          <w:szCs w:val="22"/>
        </w:rPr>
        <w:t xml:space="preserve"> Lei Federal Nº 8.666/93</w:t>
      </w:r>
      <w:r w:rsidR="009811AF">
        <w:rPr>
          <w:rFonts w:ascii="Arial" w:hAnsi="Arial" w:cs="Arial"/>
          <w:sz w:val="22"/>
          <w:szCs w:val="22"/>
        </w:rPr>
        <w:t>.</w:t>
      </w:r>
    </w:p>
    <w:p w:rsidR="003F164E" w:rsidRPr="00204F79" w:rsidRDefault="003F164E" w:rsidP="00AD7A75">
      <w:pPr>
        <w:ind w:left="-142"/>
        <w:rPr>
          <w:rFonts w:ascii="Arial" w:hAnsi="Arial" w:cs="Arial"/>
          <w:sz w:val="22"/>
          <w:szCs w:val="22"/>
        </w:rPr>
      </w:pPr>
    </w:p>
    <w:p w:rsidR="00311D60" w:rsidRPr="00204F79" w:rsidRDefault="00311D60" w:rsidP="00AD7A75">
      <w:pPr>
        <w:ind w:left="-142"/>
        <w:rPr>
          <w:rFonts w:ascii="Arial" w:hAnsi="Arial" w:cs="Arial"/>
          <w:b/>
          <w:sz w:val="22"/>
          <w:szCs w:val="22"/>
          <w:u w:val="single"/>
        </w:rPr>
      </w:pPr>
      <w:r w:rsidRPr="00204F79">
        <w:rPr>
          <w:rFonts w:ascii="Arial" w:hAnsi="Arial" w:cs="Arial"/>
          <w:b/>
          <w:sz w:val="22"/>
          <w:szCs w:val="22"/>
          <w:u w:val="single"/>
        </w:rPr>
        <w:t>DA AUTORIZAÇÃO</w:t>
      </w:r>
      <w:r w:rsidR="00E67DC4" w:rsidRPr="00204F79">
        <w:rPr>
          <w:rFonts w:ascii="Arial" w:hAnsi="Arial" w:cs="Arial"/>
          <w:b/>
          <w:sz w:val="22"/>
          <w:szCs w:val="22"/>
          <w:u w:val="single"/>
        </w:rPr>
        <w:t>:</w:t>
      </w:r>
    </w:p>
    <w:p w:rsidR="00712600" w:rsidRPr="00204F79" w:rsidRDefault="00311D60" w:rsidP="00AD7A75">
      <w:pPr>
        <w:ind w:left="-142"/>
        <w:rPr>
          <w:rFonts w:ascii="Arial" w:hAnsi="Arial" w:cs="Arial"/>
          <w:sz w:val="22"/>
          <w:szCs w:val="22"/>
        </w:rPr>
      </w:pPr>
      <w:r w:rsidRPr="00204F79">
        <w:rPr>
          <w:rFonts w:ascii="Arial" w:hAnsi="Arial" w:cs="Arial"/>
          <w:sz w:val="22"/>
          <w:szCs w:val="22"/>
        </w:rPr>
        <w:t xml:space="preserve">Autorizo a presente </w:t>
      </w:r>
      <w:r w:rsidR="00747E0D" w:rsidRPr="00204F79">
        <w:rPr>
          <w:rFonts w:ascii="Arial" w:hAnsi="Arial" w:cs="Arial"/>
          <w:b/>
          <w:sz w:val="22"/>
          <w:szCs w:val="22"/>
        </w:rPr>
        <w:t xml:space="preserve">RATIFICAÇÃO DE </w:t>
      </w:r>
      <w:r w:rsidR="0046101D" w:rsidRPr="00204F79">
        <w:rPr>
          <w:rFonts w:ascii="Arial" w:hAnsi="Arial" w:cs="Arial"/>
          <w:b/>
          <w:sz w:val="22"/>
          <w:szCs w:val="22"/>
        </w:rPr>
        <w:t>DISPENSA</w:t>
      </w:r>
      <w:r w:rsidRPr="00204F79">
        <w:rPr>
          <w:rFonts w:ascii="Arial" w:hAnsi="Arial" w:cs="Arial"/>
          <w:b/>
          <w:sz w:val="22"/>
          <w:szCs w:val="22"/>
        </w:rPr>
        <w:t xml:space="preserve"> DE LICITAÇÃO</w:t>
      </w:r>
      <w:r w:rsidRPr="00204F79">
        <w:rPr>
          <w:rFonts w:ascii="Arial" w:hAnsi="Arial" w:cs="Arial"/>
          <w:sz w:val="22"/>
          <w:szCs w:val="22"/>
        </w:rPr>
        <w:t>.</w:t>
      </w:r>
    </w:p>
    <w:p w:rsidR="00712600" w:rsidRPr="00204F79" w:rsidRDefault="00712600" w:rsidP="000E5999">
      <w:pPr>
        <w:tabs>
          <w:tab w:val="left" w:pos="5954"/>
        </w:tabs>
        <w:ind w:left="-284" w:right="99" w:firstLine="284"/>
        <w:rPr>
          <w:rFonts w:ascii="Arial" w:hAnsi="Arial" w:cs="Arial"/>
          <w:sz w:val="22"/>
          <w:szCs w:val="22"/>
        </w:rPr>
      </w:pPr>
    </w:p>
    <w:p w:rsidR="00A9673F" w:rsidRPr="00204F79" w:rsidRDefault="00DC2F2E" w:rsidP="000E5999">
      <w:pPr>
        <w:pStyle w:val="Corpodetexto2"/>
        <w:spacing w:after="0" w:line="240" w:lineRule="auto"/>
        <w:ind w:left="-284" w:firstLine="284"/>
        <w:jc w:val="center"/>
        <w:rPr>
          <w:rFonts w:ascii="Arial" w:hAnsi="Arial" w:cs="Arial"/>
          <w:sz w:val="22"/>
          <w:szCs w:val="22"/>
        </w:rPr>
      </w:pPr>
      <w:r w:rsidRPr="00204F79">
        <w:rPr>
          <w:rFonts w:ascii="Arial" w:hAnsi="Arial" w:cs="Arial"/>
          <w:sz w:val="22"/>
          <w:szCs w:val="22"/>
        </w:rPr>
        <w:t>Planaltina do Paraná</w:t>
      </w:r>
      <w:r w:rsidR="00C6620E" w:rsidRPr="00204F79">
        <w:rPr>
          <w:rFonts w:ascii="Arial" w:hAnsi="Arial" w:cs="Arial"/>
          <w:sz w:val="22"/>
          <w:szCs w:val="22"/>
        </w:rPr>
        <w:t>-PR</w:t>
      </w:r>
      <w:r w:rsidR="004314F7">
        <w:rPr>
          <w:rFonts w:ascii="Arial" w:hAnsi="Arial" w:cs="Arial"/>
          <w:sz w:val="22"/>
          <w:szCs w:val="22"/>
        </w:rPr>
        <w:t>, 22</w:t>
      </w:r>
      <w:r w:rsidR="000B2D40" w:rsidRPr="00204F79">
        <w:rPr>
          <w:rFonts w:ascii="Arial" w:hAnsi="Arial" w:cs="Arial"/>
          <w:sz w:val="22"/>
          <w:szCs w:val="22"/>
        </w:rPr>
        <w:t xml:space="preserve"> de </w:t>
      </w:r>
      <w:r w:rsidR="004314F7">
        <w:rPr>
          <w:rFonts w:ascii="Arial" w:hAnsi="Arial" w:cs="Arial"/>
          <w:sz w:val="22"/>
          <w:szCs w:val="22"/>
        </w:rPr>
        <w:t>abril</w:t>
      </w:r>
      <w:r w:rsidR="005D7491">
        <w:rPr>
          <w:rFonts w:ascii="Arial" w:hAnsi="Arial" w:cs="Arial"/>
          <w:sz w:val="22"/>
          <w:szCs w:val="22"/>
        </w:rPr>
        <w:t xml:space="preserve"> </w:t>
      </w:r>
      <w:r w:rsidR="000B2D40" w:rsidRPr="00204F79">
        <w:rPr>
          <w:rFonts w:ascii="Arial" w:hAnsi="Arial" w:cs="Arial"/>
          <w:sz w:val="22"/>
          <w:szCs w:val="22"/>
        </w:rPr>
        <w:t>de 201</w:t>
      </w:r>
      <w:r w:rsidR="00DA5DA5">
        <w:rPr>
          <w:rFonts w:ascii="Arial" w:hAnsi="Arial" w:cs="Arial"/>
          <w:sz w:val="22"/>
          <w:szCs w:val="22"/>
        </w:rPr>
        <w:t>9</w:t>
      </w:r>
      <w:r w:rsidR="005E1E32">
        <w:rPr>
          <w:rFonts w:ascii="Arial" w:hAnsi="Arial" w:cs="Arial"/>
          <w:sz w:val="22"/>
          <w:szCs w:val="22"/>
        </w:rPr>
        <w:t>.</w:t>
      </w:r>
    </w:p>
    <w:p w:rsidR="009811AF" w:rsidRDefault="009811AF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</w:p>
    <w:p w:rsidR="00A43C7C" w:rsidRDefault="008355F8" w:rsidP="000E5999">
      <w:pPr>
        <w:ind w:left="-284" w:firstLine="284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José Antonio Bonvechio</w:t>
      </w:r>
    </w:p>
    <w:p w:rsidR="00712600" w:rsidRPr="00204F79" w:rsidRDefault="00DA5DA5" w:rsidP="000E5999">
      <w:pPr>
        <w:ind w:left="-284" w:firstLine="284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Prefeito</w:t>
      </w:r>
    </w:p>
    <w:sectPr w:rsidR="00712600" w:rsidRPr="00204F79" w:rsidSect="000E5999">
      <w:headerReference w:type="default" r:id="rId8"/>
      <w:footerReference w:type="default" r:id="rId9"/>
      <w:pgSz w:w="11906" w:h="16838"/>
      <w:pgMar w:top="2552" w:right="1134" w:bottom="69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3F84" w:rsidRDefault="00263F84" w:rsidP="003036B1">
      <w:r>
        <w:separator/>
      </w:r>
    </w:p>
  </w:endnote>
  <w:endnote w:type="continuationSeparator" w:id="1">
    <w:p w:rsidR="00263F84" w:rsidRDefault="00263F84" w:rsidP="003036B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889919"/>
      <w:docPartObj>
        <w:docPartGallery w:val="Page Numbers (Bottom of Page)"/>
        <w:docPartUnique/>
      </w:docPartObj>
    </w:sdtPr>
    <w:sdtContent>
      <w:sdt>
        <w:sdtPr>
          <w:id w:val="3889920"/>
          <w:docPartObj>
            <w:docPartGallery w:val="Page Numbers (Top of Page)"/>
            <w:docPartUnique/>
          </w:docPartObj>
        </w:sdtPr>
        <w:sdtContent>
          <w:p w:rsidR="00603745" w:rsidRDefault="00603745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</w:rPr>
              <w:fldChar w:fldCharType="begin"/>
            </w:r>
            <w:r>
              <w:rPr>
                <w:b/>
              </w:rPr>
              <w:instrText>PAGE</w:instrText>
            </w:r>
            <w:r>
              <w:rPr>
                <w:b/>
              </w:rPr>
              <w:fldChar w:fldCharType="separate"/>
            </w:r>
            <w:r w:rsidR="004314F7">
              <w:rPr>
                <w:b/>
                <w:noProof/>
              </w:rPr>
              <w:t>2</w:t>
            </w:r>
            <w:r>
              <w:rPr>
                <w:b/>
              </w:rPr>
              <w:fldChar w:fldCharType="end"/>
            </w:r>
            <w:r>
              <w:t xml:space="preserve"> de </w:t>
            </w:r>
            <w:r>
              <w:rPr>
                <w:b/>
              </w:rPr>
              <w:fldChar w:fldCharType="begin"/>
            </w:r>
            <w:r>
              <w:rPr>
                <w:b/>
              </w:rPr>
              <w:instrText>NUMPAGES</w:instrText>
            </w:r>
            <w:r>
              <w:rPr>
                <w:b/>
              </w:rPr>
              <w:fldChar w:fldCharType="separate"/>
            </w:r>
            <w:r w:rsidR="004314F7">
              <w:rPr>
                <w:b/>
                <w:noProof/>
              </w:rPr>
              <w:t>2</w:t>
            </w:r>
            <w:r>
              <w:rPr>
                <w:b/>
              </w:rPr>
              <w:fldChar w:fldCharType="end"/>
            </w:r>
          </w:p>
        </w:sdtContent>
      </w:sdt>
    </w:sdtContent>
  </w:sdt>
  <w:p w:rsidR="00603745" w:rsidRDefault="00603745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3F84" w:rsidRDefault="00263F84" w:rsidP="003036B1">
      <w:r>
        <w:separator/>
      </w:r>
    </w:p>
  </w:footnote>
  <w:footnote w:type="continuationSeparator" w:id="1">
    <w:p w:rsidR="00263F84" w:rsidRDefault="00263F84" w:rsidP="003036B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3745" w:rsidRDefault="00603745" w:rsidP="00C73F2D">
    <w:pPr>
      <w:pStyle w:val="Cabealho"/>
      <w:ind w:left="-284"/>
    </w:pPr>
    <w:r>
      <w:rPr>
        <w:noProof/>
        <w:lang w:eastAsia="en-US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6147" type="#_x0000_t202" style="position:absolute;left:0;text-align:left;margin-left:-17.35pt;margin-top:-6.2pt;width:518.65pt;height:108.75pt;z-index:-251656192;mso-width-relative:margin;mso-height-relative:margin" filled="f" strokeweight="1.5pt">
          <v:textbox style="mso-next-textbox:#_x0000_s6147">
            <w:txbxContent>
              <w:p w:rsidR="00603745" w:rsidRDefault="00603745"/>
            </w:txbxContent>
          </v:textbox>
        </v:shape>
      </w:pict>
    </w:r>
    <w:r w:rsidRPr="00E52471">
      <w:rPr>
        <w:noProof/>
        <w:szCs w:val="28"/>
      </w:rPr>
      <w:pict>
        <v:shape id="_x0000_s6145" type="#_x0000_t202" style="position:absolute;left:0;text-align:left;margin-left:83.55pt;margin-top:.35pt;width:428.25pt;height:89.25pt;z-index:-251658752;mso-width-relative:margin;mso-height-relative:margin" strokecolor="white">
          <v:textbox style="mso-next-textbox:#_x0000_s6145">
            <w:txbxContent>
              <w:p w:rsidR="00603745" w:rsidRPr="00911955" w:rsidRDefault="00603745" w:rsidP="00545BE7">
                <w:pPr>
                  <w:jc w:val="center"/>
                  <w:rPr>
                    <w:rFonts w:ascii="Arial" w:hAnsi="Arial" w:cs="Arial"/>
                    <w:b/>
                    <w:sz w:val="30"/>
                    <w:szCs w:val="30"/>
                  </w:rPr>
                </w:pPr>
                <w:r w:rsidRPr="00911955">
                  <w:rPr>
                    <w:rFonts w:ascii="Arial" w:hAnsi="Arial" w:cs="Arial"/>
                    <w:b/>
                    <w:sz w:val="30"/>
                    <w:szCs w:val="30"/>
                  </w:rPr>
                  <w:t>PREFEITURA MUNICIPAL DE PLANALTINA DO PARANÁ</w:t>
                </w:r>
              </w:p>
              <w:p w:rsidR="00603745" w:rsidRPr="00D1182B" w:rsidRDefault="00603745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>Praça Giácomo Madalozzo 234  –  Centro</w:t>
                </w:r>
                <w:r>
                  <w:rPr>
                    <w:rFonts w:ascii="Arial Narrow" w:hAnsi="Arial Narrow" w:cs="Arial"/>
                    <w:bCs/>
                    <w:sz w:val="22"/>
                    <w:szCs w:val="22"/>
                  </w:rPr>
                  <w:t xml:space="preserve"> – Caixa Postal 0011 – CEP 87860-000</w:t>
                </w:r>
              </w:p>
              <w:p w:rsidR="00603745" w:rsidRPr="00D1182B" w:rsidRDefault="00603745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 xml:space="preserve">Fone/Fax (44) 3435-1221 / 3435-1222 </w:t>
                </w:r>
              </w:p>
              <w:p w:rsidR="00603745" w:rsidRPr="00D1182B" w:rsidRDefault="00603745" w:rsidP="00545BE7">
                <w:pPr>
                  <w:ind w:right="11"/>
                  <w:jc w:val="center"/>
                  <w:rPr>
                    <w:rFonts w:ascii="Arial Narrow" w:hAnsi="Arial Narrow" w:cs="Arial"/>
                    <w:bCs/>
                    <w:sz w:val="22"/>
                    <w:szCs w:val="22"/>
                  </w:rPr>
                </w:pPr>
                <w:r w:rsidRPr="00D1182B">
                  <w:rPr>
                    <w:rFonts w:ascii="Arial Narrow" w:hAnsi="Arial Narrow" w:cs="Arial"/>
                    <w:bCs/>
                    <w:sz w:val="22"/>
                    <w:szCs w:val="22"/>
                  </w:rPr>
                  <w:t>C.N.P.J. 75.461.442/0001-34</w:t>
                </w:r>
              </w:p>
              <w:p w:rsidR="00603745" w:rsidRPr="009B0B70" w:rsidRDefault="00603745" w:rsidP="00545BE7">
                <w:pPr>
                  <w:ind w:right="11"/>
                  <w:jc w:val="center"/>
                  <w:rPr>
                    <w:rFonts w:ascii="Arial" w:hAnsi="Arial" w:cs="Arial"/>
                    <w:b/>
                    <w:bCs/>
                    <w:spacing w:val="30"/>
                    <w:u w:val="single"/>
                  </w:rPr>
                </w:pPr>
                <w:r w:rsidRPr="009B0B70">
                  <w:rPr>
                    <w:rFonts w:ascii="Arial" w:hAnsi="Arial" w:cs="Arial"/>
                    <w:b/>
                    <w:bCs/>
                    <w:spacing w:val="30"/>
                    <w:u w:val="single"/>
                  </w:rPr>
                  <w:t>PODER EXECUTIVO</w:t>
                </w:r>
              </w:p>
              <w:p w:rsidR="00603745" w:rsidRDefault="00603745" w:rsidP="00545BE7">
                <w:pPr>
                  <w:ind w:right="11"/>
                  <w:jc w:val="center"/>
                  <w:rPr>
                    <w:rFonts w:ascii="Arial" w:hAnsi="Arial" w:cs="Arial"/>
                    <w:b/>
                    <w:bCs/>
                  </w:rPr>
                </w:pPr>
                <w:r w:rsidRPr="00D1182B">
                  <w:rPr>
                    <w:rFonts w:ascii="Arial" w:hAnsi="Arial" w:cs="Arial"/>
                    <w:b/>
                    <w:bCs/>
                  </w:rPr>
                  <w:t>PLANALTINA DO PARANÁ – ESTADO DO PARANÁ</w:t>
                </w:r>
              </w:p>
            </w:txbxContent>
          </v:textbox>
        </v:shape>
      </w:pict>
    </w:r>
    <w:r>
      <w:rPr>
        <w:noProof/>
        <w:szCs w:val="28"/>
      </w:rPr>
      <w:drawing>
        <wp:inline distT="0" distB="0" distL="0" distR="0">
          <wp:extent cx="1209675" cy="1228725"/>
          <wp:effectExtent l="19050" t="0" r="9525" b="0"/>
          <wp:docPr id="1" name="Imagem 1" descr="BRASÃ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1228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603745" w:rsidRDefault="00603745" w:rsidP="009E25D9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7545ED0"/>
    <w:multiLevelType w:val="hybridMultilevel"/>
    <w:tmpl w:val="02828D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425"/>
  <w:characterSpacingControl w:val="doNotCompress"/>
  <w:hdrShapeDefaults>
    <o:shapedefaults v:ext="edit" spidmax="87042"/>
    <o:shapelayout v:ext="edit">
      <o:idmap v:ext="edit" data="6"/>
    </o:shapelayout>
  </w:hdrShapeDefaults>
  <w:footnotePr>
    <w:footnote w:id="0"/>
    <w:footnote w:id="1"/>
  </w:footnotePr>
  <w:endnotePr>
    <w:endnote w:id="0"/>
    <w:endnote w:id="1"/>
  </w:endnotePr>
  <w:compat/>
  <w:rsids>
    <w:rsidRoot w:val="00C61C3E"/>
    <w:rsid w:val="000018DA"/>
    <w:rsid w:val="00003C39"/>
    <w:rsid w:val="00012089"/>
    <w:rsid w:val="0001217F"/>
    <w:rsid w:val="00014DA2"/>
    <w:rsid w:val="00027B36"/>
    <w:rsid w:val="00032738"/>
    <w:rsid w:val="00036C39"/>
    <w:rsid w:val="00037A33"/>
    <w:rsid w:val="00043E90"/>
    <w:rsid w:val="000467C8"/>
    <w:rsid w:val="0005032A"/>
    <w:rsid w:val="0005270E"/>
    <w:rsid w:val="0005482C"/>
    <w:rsid w:val="00054E36"/>
    <w:rsid w:val="000578F2"/>
    <w:rsid w:val="000612F1"/>
    <w:rsid w:val="00062EED"/>
    <w:rsid w:val="0006434B"/>
    <w:rsid w:val="000645B2"/>
    <w:rsid w:val="000720B3"/>
    <w:rsid w:val="000914F7"/>
    <w:rsid w:val="00091C13"/>
    <w:rsid w:val="00093DEB"/>
    <w:rsid w:val="00093F04"/>
    <w:rsid w:val="000A2D1C"/>
    <w:rsid w:val="000A4588"/>
    <w:rsid w:val="000A7F8C"/>
    <w:rsid w:val="000B11A7"/>
    <w:rsid w:val="000B1276"/>
    <w:rsid w:val="000B2D40"/>
    <w:rsid w:val="000B33C0"/>
    <w:rsid w:val="000B46F4"/>
    <w:rsid w:val="000C0739"/>
    <w:rsid w:val="000C14E6"/>
    <w:rsid w:val="000C568A"/>
    <w:rsid w:val="000D391D"/>
    <w:rsid w:val="000D42E0"/>
    <w:rsid w:val="000D5914"/>
    <w:rsid w:val="000E13A9"/>
    <w:rsid w:val="000E5994"/>
    <w:rsid w:val="000E5999"/>
    <w:rsid w:val="000E5AE1"/>
    <w:rsid w:val="000F1687"/>
    <w:rsid w:val="000F7F85"/>
    <w:rsid w:val="001038A0"/>
    <w:rsid w:val="00113E37"/>
    <w:rsid w:val="00121733"/>
    <w:rsid w:val="0012207F"/>
    <w:rsid w:val="00122BF8"/>
    <w:rsid w:val="00123939"/>
    <w:rsid w:val="00123D89"/>
    <w:rsid w:val="001279BE"/>
    <w:rsid w:val="00130032"/>
    <w:rsid w:val="001305CF"/>
    <w:rsid w:val="00135677"/>
    <w:rsid w:val="0013655E"/>
    <w:rsid w:val="001373A1"/>
    <w:rsid w:val="00142ED4"/>
    <w:rsid w:val="00150E02"/>
    <w:rsid w:val="00151AD4"/>
    <w:rsid w:val="001576FC"/>
    <w:rsid w:val="00162943"/>
    <w:rsid w:val="00165BE6"/>
    <w:rsid w:val="001701FB"/>
    <w:rsid w:val="00173C10"/>
    <w:rsid w:val="00176F6E"/>
    <w:rsid w:val="0018126A"/>
    <w:rsid w:val="00181EB7"/>
    <w:rsid w:val="00182F2E"/>
    <w:rsid w:val="0018344F"/>
    <w:rsid w:val="00185249"/>
    <w:rsid w:val="00187DAD"/>
    <w:rsid w:val="00191F58"/>
    <w:rsid w:val="00193492"/>
    <w:rsid w:val="0019524E"/>
    <w:rsid w:val="001969F8"/>
    <w:rsid w:val="001A09DB"/>
    <w:rsid w:val="001A0B5E"/>
    <w:rsid w:val="001B2EAE"/>
    <w:rsid w:val="001B621F"/>
    <w:rsid w:val="001B7E33"/>
    <w:rsid w:val="001C0595"/>
    <w:rsid w:val="001C2E77"/>
    <w:rsid w:val="001C2F45"/>
    <w:rsid w:val="001C3111"/>
    <w:rsid w:val="001C4FC3"/>
    <w:rsid w:val="001D5F2B"/>
    <w:rsid w:val="001F0601"/>
    <w:rsid w:val="001F0DBA"/>
    <w:rsid w:val="001F3CF6"/>
    <w:rsid w:val="001F74F5"/>
    <w:rsid w:val="001F7740"/>
    <w:rsid w:val="0020012B"/>
    <w:rsid w:val="00204CC5"/>
    <w:rsid w:val="00204F79"/>
    <w:rsid w:val="00205EB1"/>
    <w:rsid w:val="00210FC3"/>
    <w:rsid w:val="00211807"/>
    <w:rsid w:val="00211D44"/>
    <w:rsid w:val="00214AFE"/>
    <w:rsid w:val="0021675D"/>
    <w:rsid w:val="00224342"/>
    <w:rsid w:val="00230EF4"/>
    <w:rsid w:val="002316F1"/>
    <w:rsid w:val="00232EF7"/>
    <w:rsid w:val="00233BB8"/>
    <w:rsid w:val="002344E4"/>
    <w:rsid w:val="00234683"/>
    <w:rsid w:val="002347DF"/>
    <w:rsid w:val="002358F5"/>
    <w:rsid w:val="002415F2"/>
    <w:rsid w:val="002416F0"/>
    <w:rsid w:val="002459AB"/>
    <w:rsid w:val="00253DFB"/>
    <w:rsid w:val="002555F8"/>
    <w:rsid w:val="0026089F"/>
    <w:rsid w:val="00263F84"/>
    <w:rsid w:val="0027048F"/>
    <w:rsid w:val="00270BF3"/>
    <w:rsid w:val="00273864"/>
    <w:rsid w:val="0027656F"/>
    <w:rsid w:val="00281F49"/>
    <w:rsid w:val="00282BB3"/>
    <w:rsid w:val="00287E27"/>
    <w:rsid w:val="002A208C"/>
    <w:rsid w:val="002A6756"/>
    <w:rsid w:val="002C0CC8"/>
    <w:rsid w:val="002C28D5"/>
    <w:rsid w:val="002C2AF3"/>
    <w:rsid w:val="002C2FBC"/>
    <w:rsid w:val="002C3567"/>
    <w:rsid w:val="002C4F23"/>
    <w:rsid w:val="002C7E9C"/>
    <w:rsid w:val="002D2115"/>
    <w:rsid w:val="002D6773"/>
    <w:rsid w:val="002D76F0"/>
    <w:rsid w:val="002D79FC"/>
    <w:rsid w:val="002E74D1"/>
    <w:rsid w:val="002F73CB"/>
    <w:rsid w:val="003036B1"/>
    <w:rsid w:val="00305B59"/>
    <w:rsid w:val="0030780D"/>
    <w:rsid w:val="003106E9"/>
    <w:rsid w:val="00311D60"/>
    <w:rsid w:val="00325271"/>
    <w:rsid w:val="00325DF7"/>
    <w:rsid w:val="0032668E"/>
    <w:rsid w:val="00336EC4"/>
    <w:rsid w:val="003548AC"/>
    <w:rsid w:val="00354B91"/>
    <w:rsid w:val="0035791C"/>
    <w:rsid w:val="00357EAE"/>
    <w:rsid w:val="00360C78"/>
    <w:rsid w:val="00362D63"/>
    <w:rsid w:val="00364B04"/>
    <w:rsid w:val="003656E2"/>
    <w:rsid w:val="003673ED"/>
    <w:rsid w:val="0037457F"/>
    <w:rsid w:val="003812C1"/>
    <w:rsid w:val="0038428B"/>
    <w:rsid w:val="00390C82"/>
    <w:rsid w:val="00397A7F"/>
    <w:rsid w:val="003A017D"/>
    <w:rsid w:val="003A0BE6"/>
    <w:rsid w:val="003A4E91"/>
    <w:rsid w:val="003A4F35"/>
    <w:rsid w:val="003C013B"/>
    <w:rsid w:val="003C0FF2"/>
    <w:rsid w:val="003C4DF9"/>
    <w:rsid w:val="003D0B37"/>
    <w:rsid w:val="003D7B7D"/>
    <w:rsid w:val="003D7F46"/>
    <w:rsid w:val="003E4EAB"/>
    <w:rsid w:val="003E530A"/>
    <w:rsid w:val="003F0F49"/>
    <w:rsid w:val="003F164E"/>
    <w:rsid w:val="003F3D5F"/>
    <w:rsid w:val="003F49CC"/>
    <w:rsid w:val="003F7526"/>
    <w:rsid w:val="00402476"/>
    <w:rsid w:val="0040267C"/>
    <w:rsid w:val="00403E5B"/>
    <w:rsid w:val="004079D6"/>
    <w:rsid w:val="00410A66"/>
    <w:rsid w:val="00411C74"/>
    <w:rsid w:val="00413890"/>
    <w:rsid w:val="00421E59"/>
    <w:rsid w:val="004240C6"/>
    <w:rsid w:val="00425DA4"/>
    <w:rsid w:val="0042624F"/>
    <w:rsid w:val="004314F7"/>
    <w:rsid w:val="00432F86"/>
    <w:rsid w:val="004361BE"/>
    <w:rsid w:val="00437BFC"/>
    <w:rsid w:val="00441996"/>
    <w:rsid w:val="004469AC"/>
    <w:rsid w:val="0044719F"/>
    <w:rsid w:val="00450CA6"/>
    <w:rsid w:val="00451246"/>
    <w:rsid w:val="00453C9F"/>
    <w:rsid w:val="004550D0"/>
    <w:rsid w:val="00455187"/>
    <w:rsid w:val="00456095"/>
    <w:rsid w:val="0046101D"/>
    <w:rsid w:val="004623B0"/>
    <w:rsid w:val="00464DF5"/>
    <w:rsid w:val="00467168"/>
    <w:rsid w:val="00467876"/>
    <w:rsid w:val="0046792D"/>
    <w:rsid w:val="00471481"/>
    <w:rsid w:val="004741A5"/>
    <w:rsid w:val="0047670D"/>
    <w:rsid w:val="00480E18"/>
    <w:rsid w:val="00481E73"/>
    <w:rsid w:val="004849BA"/>
    <w:rsid w:val="00491E80"/>
    <w:rsid w:val="00495FA0"/>
    <w:rsid w:val="00497407"/>
    <w:rsid w:val="004A2A55"/>
    <w:rsid w:val="004A3678"/>
    <w:rsid w:val="004C0509"/>
    <w:rsid w:val="004C5787"/>
    <w:rsid w:val="004C7507"/>
    <w:rsid w:val="004D2355"/>
    <w:rsid w:val="004D3209"/>
    <w:rsid w:val="004D3E5E"/>
    <w:rsid w:val="004D7DD8"/>
    <w:rsid w:val="004E5164"/>
    <w:rsid w:val="004F105D"/>
    <w:rsid w:val="005030AF"/>
    <w:rsid w:val="00503D0F"/>
    <w:rsid w:val="00505EAE"/>
    <w:rsid w:val="00515339"/>
    <w:rsid w:val="00517DB5"/>
    <w:rsid w:val="005246DF"/>
    <w:rsid w:val="00527B5B"/>
    <w:rsid w:val="0053018E"/>
    <w:rsid w:val="005328D5"/>
    <w:rsid w:val="0053314F"/>
    <w:rsid w:val="0053366E"/>
    <w:rsid w:val="005457D9"/>
    <w:rsid w:val="00545BE7"/>
    <w:rsid w:val="00551087"/>
    <w:rsid w:val="005515B9"/>
    <w:rsid w:val="00567780"/>
    <w:rsid w:val="00567FC7"/>
    <w:rsid w:val="005705FE"/>
    <w:rsid w:val="00571FC0"/>
    <w:rsid w:val="00572E0C"/>
    <w:rsid w:val="00576522"/>
    <w:rsid w:val="00581B97"/>
    <w:rsid w:val="00582177"/>
    <w:rsid w:val="00583909"/>
    <w:rsid w:val="00590114"/>
    <w:rsid w:val="00591ACC"/>
    <w:rsid w:val="005926BC"/>
    <w:rsid w:val="0059395B"/>
    <w:rsid w:val="0059504E"/>
    <w:rsid w:val="005964B9"/>
    <w:rsid w:val="00597B07"/>
    <w:rsid w:val="005A5B36"/>
    <w:rsid w:val="005B1475"/>
    <w:rsid w:val="005B305B"/>
    <w:rsid w:val="005B30CA"/>
    <w:rsid w:val="005C021C"/>
    <w:rsid w:val="005C07DA"/>
    <w:rsid w:val="005C12E1"/>
    <w:rsid w:val="005C1D70"/>
    <w:rsid w:val="005D720F"/>
    <w:rsid w:val="005D7491"/>
    <w:rsid w:val="005E1E32"/>
    <w:rsid w:val="005E264A"/>
    <w:rsid w:val="005E27C3"/>
    <w:rsid w:val="005E7607"/>
    <w:rsid w:val="005F2B51"/>
    <w:rsid w:val="005F439F"/>
    <w:rsid w:val="005F65DD"/>
    <w:rsid w:val="00603745"/>
    <w:rsid w:val="006129DC"/>
    <w:rsid w:val="00616324"/>
    <w:rsid w:val="00616DA2"/>
    <w:rsid w:val="00621B1C"/>
    <w:rsid w:val="00623438"/>
    <w:rsid w:val="00626DC4"/>
    <w:rsid w:val="00631EA0"/>
    <w:rsid w:val="0063362F"/>
    <w:rsid w:val="00634676"/>
    <w:rsid w:val="00637812"/>
    <w:rsid w:val="006401F3"/>
    <w:rsid w:val="006412A8"/>
    <w:rsid w:val="006460EC"/>
    <w:rsid w:val="00647F36"/>
    <w:rsid w:val="00652611"/>
    <w:rsid w:val="0065424C"/>
    <w:rsid w:val="0065704D"/>
    <w:rsid w:val="00661915"/>
    <w:rsid w:val="00665278"/>
    <w:rsid w:val="006652E1"/>
    <w:rsid w:val="00666369"/>
    <w:rsid w:val="006715F5"/>
    <w:rsid w:val="006736AC"/>
    <w:rsid w:val="00677F24"/>
    <w:rsid w:val="00680825"/>
    <w:rsid w:val="00681090"/>
    <w:rsid w:val="006820DB"/>
    <w:rsid w:val="00683DF6"/>
    <w:rsid w:val="00685E18"/>
    <w:rsid w:val="00687416"/>
    <w:rsid w:val="006941BA"/>
    <w:rsid w:val="00696149"/>
    <w:rsid w:val="00696470"/>
    <w:rsid w:val="006966EF"/>
    <w:rsid w:val="006B02E2"/>
    <w:rsid w:val="006B6AA3"/>
    <w:rsid w:val="006C11A1"/>
    <w:rsid w:val="006C3AF0"/>
    <w:rsid w:val="006C5311"/>
    <w:rsid w:val="006C6AB8"/>
    <w:rsid w:val="006D101A"/>
    <w:rsid w:val="006D3EFC"/>
    <w:rsid w:val="006D4179"/>
    <w:rsid w:val="006D4A44"/>
    <w:rsid w:val="006E0E3E"/>
    <w:rsid w:val="006E20DD"/>
    <w:rsid w:val="006E3002"/>
    <w:rsid w:val="006E60E5"/>
    <w:rsid w:val="006E64AA"/>
    <w:rsid w:val="006F0546"/>
    <w:rsid w:val="006F72C5"/>
    <w:rsid w:val="00701E13"/>
    <w:rsid w:val="0070424D"/>
    <w:rsid w:val="00710745"/>
    <w:rsid w:val="00710EC0"/>
    <w:rsid w:val="00711C8A"/>
    <w:rsid w:val="00712600"/>
    <w:rsid w:val="007173D7"/>
    <w:rsid w:val="00722CDD"/>
    <w:rsid w:val="007278FE"/>
    <w:rsid w:val="0073430E"/>
    <w:rsid w:val="00735983"/>
    <w:rsid w:val="00743ECC"/>
    <w:rsid w:val="00746378"/>
    <w:rsid w:val="00747E0D"/>
    <w:rsid w:val="007500BE"/>
    <w:rsid w:val="0075313E"/>
    <w:rsid w:val="00764A54"/>
    <w:rsid w:val="007672A0"/>
    <w:rsid w:val="0076765F"/>
    <w:rsid w:val="00770587"/>
    <w:rsid w:val="00773691"/>
    <w:rsid w:val="00774AF5"/>
    <w:rsid w:val="007804D5"/>
    <w:rsid w:val="007852D1"/>
    <w:rsid w:val="00787EBE"/>
    <w:rsid w:val="00787F61"/>
    <w:rsid w:val="00791F76"/>
    <w:rsid w:val="00795420"/>
    <w:rsid w:val="0079646B"/>
    <w:rsid w:val="007A66D2"/>
    <w:rsid w:val="007B7805"/>
    <w:rsid w:val="007C3B69"/>
    <w:rsid w:val="007C5232"/>
    <w:rsid w:val="007C55BF"/>
    <w:rsid w:val="007D14CC"/>
    <w:rsid w:val="007D1AC5"/>
    <w:rsid w:val="007D6165"/>
    <w:rsid w:val="007E5E40"/>
    <w:rsid w:val="007E6605"/>
    <w:rsid w:val="007F0726"/>
    <w:rsid w:val="007F1364"/>
    <w:rsid w:val="007F22AA"/>
    <w:rsid w:val="007F36CA"/>
    <w:rsid w:val="007F3A7D"/>
    <w:rsid w:val="00804509"/>
    <w:rsid w:val="008057D3"/>
    <w:rsid w:val="00806257"/>
    <w:rsid w:val="008067BD"/>
    <w:rsid w:val="0081366E"/>
    <w:rsid w:val="00813E53"/>
    <w:rsid w:val="0081676B"/>
    <w:rsid w:val="00820C77"/>
    <w:rsid w:val="00821A21"/>
    <w:rsid w:val="0082347B"/>
    <w:rsid w:val="008267C4"/>
    <w:rsid w:val="00826947"/>
    <w:rsid w:val="0083234E"/>
    <w:rsid w:val="00834521"/>
    <w:rsid w:val="00834F79"/>
    <w:rsid w:val="008355F8"/>
    <w:rsid w:val="00835D75"/>
    <w:rsid w:val="008468C2"/>
    <w:rsid w:val="008527EF"/>
    <w:rsid w:val="00856A36"/>
    <w:rsid w:val="008644CC"/>
    <w:rsid w:val="0086461A"/>
    <w:rsid w:val="00870B62"/>
    <w:rsid w:val="008728E1"/>
    <w:rsid w:val="0087486B"/>
    <w:rsid w:val="00875A8D"/>
    <w:rsid w:val="0088760D"/>
    <w:rsid w:val="00891B29"/>
    <w:rsid w:val="0089474D"/>
    <w:rsid w:val="00896580"/>
    <w:rsid w:val="008977A2"/>
    <w:rsid w:val="00897DF2"/>
    <w:rsid w:val="008A1AFD"/>
    <w:rsid w:val="008B4114"/>
    <w:rsid w:val="008C2DF9"/>
    <w:rsid w:val="008D440F"/>
    <w:rsid w:val="008D5B1D"/>
    <w:rsid w:val="008D647D"/>
    <w:rsid w:val="008D7CB5"/>
    <w:rsid w:val="008E3566"/>
    <w:rsid w:val="008E37B5"/>
    <w:rsid w:val="008E67C3"/>
    <w:rsid w:val="008E76D9"/>
    <w:rsid w:val="008E78B2"/>
    <w:rsid w:val="008F10B1"/>
    <w:rsid w:val="008F15A8"/>
    <w:rsid w:val="008F1BB8"/>
    <w:rsid w:val="00901AD6"/>
    <w:rsid w:val="00904F1A"/>
    <w:rsid w:val="0090546F"/>
    <w:rsid w:val="0090678C"/>
    <w:rsid w:val="00906A31"/>
    <w:rsid w:val="00910E2E"/>
    <w:rsid w:val="00915392"/>
    <w:rsid w:val="0092241F"/>
    <w:rsid w:val="0092610B"/>
    <w:rsid w:val="00930F8F"/>
    <w:rsid w:val="009315A8"/>
    <w:rsid w:val="00936FBE"/>
    <w:rsid w:val="009400F6"/>
    <w:rsid w:val="00940AFA"/>
    <w:rsid w:val="009423E6"/>
    <w:rsid w:val="009451F8"/>
    <w:rsid w:val="0095499E"/>
    <w:rsid w:val="00960D8B"/>
    <w:rsid w:val="00963773"/>
    <w:rsid w:val="009667D5"/>
    <w:rsid w:val="009702B1"/>
    <w:rsid w:val="009811AF"/>
    <w:rsid w:val="00983157"/>
    <w:rsid w:val="009915FE"/>
    <w:rsid w:val="00992893"/>
    <w:rsid w:val="00993958"/>
    <w:rsid w:val="00997791"/>
    <w:rsid w:val="009A06C1"/>
    <w:rsid w:val="009A4033"/>
    <w:rsid w:val="009A426B"/>
    <w:rsid w:val="009A4BDF"/>
    <w:rsid w:val="009B0B70"/>
    <w:rsid w:val="009C0F8E"/>
    <w:rsid w:val="009C20F9"/>
    <w:rsid w:val="009C3C85"/>
    <w:rsid w:val="009C3F2E"/>
    <w:rsid w:val="009C4DDF"/>
    <w:rsid w:val="009D1784"/>
    <w:rsid w:val="009D347B"/>
    <w:rsid w:val="009D49BC"/>
    <w:rsid w:val="009D69E6"/>
    <w:rsid w:val="009D7259"/>
    <w:rsid w:val="009E153B"/>
    <w:rsid w:val="009E25D9"/>
    <w:rsid w:val="009E53AB"/>
    <w:rsid w:val="009E75EE"/>
    <w:rsid w:val="009E79D5"/>
    <w:rsid w:val="009F2540"/>
    <w:rsid w:val="009F5633"/>
    <w:rsid w:val="009F69EC"/>
    <w:rsid w:val="009F7172"/>
    <w:rsid w:val="00A00F73"/>
    <w:rsid w:val="00A042A7"/>
    <w:rsid w:val="00A04844"/>
    <w:rsid w:val="00A05783"/>
    <w:rsid w:val="00A11004"/>
    <w:rsid w:val="00A12F90"/>
    <w:rsid w:val="00A13546"/>
    <w:rsid w:val="00A1404F"/>
    <w:rsid w:val="00A177CE"/>
    <w:rsid w:val="00A24277"/>
    <w:rsid w:val="00A272A4"/>
    <w:rsid w:val="00A27330"/>
    <w:rsid w:val="00A43C7C"/>
    <w:rsid w:val="00A4683D"/>
    <w:rsid w:val="00A46BA2"/>
    <w:rsid w:val="00A5163F"/>
    <w:rsid w:val="00A518D7"/>
    <w:rsid w:val="00A51A73"/>
    <w:rsid w:val="00A533AF"/>
    <w:rsid w:val="00A57387"/>
    <w:rsid w:val="00A61E27"/>
    <w:rsid w:val="00A61EDB"/>
    <w:rsid w:val="00A63F55"/>
    <w:rsid w:val="00A64592"/>
    <w:rsid w:val="00A71014"/>
    <w:rsid w:val="00A711E3"/>
    <w:rsid w:val="00A73A32"/>
    <w:rsid w:val="00A75B2E"/>
    <w:rsid w:val="00A8170E"/>
    <w:rsid w:val="00A81C97"/>
    <w:rsid w:val="00A83087"/>
    <w:rsid w:val="00A83D29"/>
    <w:rsid w:val="00A86E41"/>
    <w:rsid w:val="00A90C86"/>
    <w:rsid w:val="00A92E93"/>
    <w:rsid w:val="00A94E85"/>
    <w:rsid w:val="00A9673F"/>
    <w:rsid w:val="00A97B00"/>
    <w:rsid w:val="00AA12C1"/>
    <w:rsid w:val="00AA294B"/>
    <w:rsid w:val="00AA4C07"/>
    <w:rsid w:val="00AB089A"/>
    <w:rsid w:val="00AB35A7"/>
    <w:rsid w:val="00AD0568"/>
    <w:rsid w:val="00AD57B4"/>
    <w:rsid w:val="00AD65AA"/>
    <w:rsid w:val="00AD7A75"/>
    <w:rsid w:val="00AE2025"/>
    <w:rsid w:val="00AE2551"/>
    <w:rsid w:val="00AE45C3"/>
    <w:rsid w:val="00AE5304"/>
    <w:rsid w:val="00AE5848"/>
    <w:rsid w:val="00AE5B81"/>
    <w:rsid w:val="00AE6F14"/>
    <w:rsid w:val="00AF21E1"/>
    <w:rsid w:val="00AF32F5"/>
    <w:rsid w:val="00AF4174"/>
    <w:rsid w:val="00AF69C3"/>
    <w:rsid w:val="00B02DC5"/>
    <w:rsid w:val="00B04687"/>
    <w:rsid w:val="00B10C79"/>
    <w:rsid w:val="00B10FF8"/>
    <w:rsid w:val="00B25215"/>
    <w:rsid w:val="00B2663C"/>
    <w:rsid w:val="00B26CC0"/>
    <w:rsid w:val="00B36014"/>
    <w:rsid w:val="00B44806"/>
    <w:rsid w:val="00B473B1"/>
    <w:rsid w:val="00B474F1"/>
    <w:rsid w:val="00B47671"/>
    <w:rsid w:val="00B55887"/>
    <w:rsid w:val="00B60C5C"/>
    <w:rsid w:val="00B623C3"/>
    <w:rsid w:val="00B63806"/>
    <w:rsid w:val="00B65189"/>
    <w:rsid w:val="00B65BFD"/>
    <w:rsid w:val="00B70178"/>
    <w:rsid w:val="00B7296B"/>
    <w:rsid w:val="00B739C3"/>
    <w:rsid w:val="00B77415"/>
    <w:rsid w:val="00B80628"/>
    <w:rsid w:val="00B81F01"/>
    <w:rsid w:val="00B83FA3"/>
    <w:rsid w:val="00B86A6A"/>
    <w:rsid w:val="00B87BC7"/>
    <w:rsid w:val="00BA1AE8"/>
    <w:rsid w:val="00BA2F89"/>
    <w:rsid w:val="00BA6ABD"/>
    <w:rsid w:val="00BA7309"/>
    <w:rsid w:val="00BB04C1"/>
    <w:rsid w:val="00BB0F6E"/>
    <w:rsid w:val="00BB10E8"/>
    <w:rsid w:val="00BB1E38"/>
    <w:rsid w:val="00BC141C"/>
    <w:rsid w:val="00BC3AD0"/>
    <w:rsid w:val="00BD0307"/>
    <w:rsid w:val="00BD0841"/>
    <w:rsid w:val="00BD2A31"/>
    <w:rsid w:val="00BD33AA"/>
    <w:rsid w:val="00BD3887"/>
    <w:rsid w:val="00BD4E25"/>
    <w:rsid w:val="00BD5DF4"/>
    <w:rsid w:val="00BD6901"/>
    <w:rsid w:val="00BE0FDF"/>
    <w:rsid w:val="00BF59F8"/>
    <w:rsid w:val="00C06983"/>
    <w:rsid w:val="00C1049D"/>
    <w:rsid w:val="00C127DF"/>
    <w:rsid w:val="00C17AAC"/>
    <w:rsid w:val="00C22567"/>
    <w:rsid w:val="00C27BA5"/>
    <w:rsid w:val="00C33F81"/>
    <w:rsid w:val="00C3641C"/>
    <w:rsid w:val="00C40B3D"/>
    <w:rsid w:val="00C42842"/>
    <w:rsid w:val="00C4294E"/>
    <w:rsid w:val="00C532A0"/>
    <w:rsid w:val="00C53D83"/>
    <w:rsid w:val="00C61C3E"/>
    <w:rsid w:val="00C6216F"/>
    <w:rsid w:val="00C65417"/>
    <w:rsid w:val="00C6620E"/>
    <w:rsid w:val="00C677E2"/>
    <w:rsid w:val="00C73F2D"/>
    <w:rsid w:val="00C81B4F"/>
    <w:rsid w:val="00C83FE2"/>
    <w:rsid w:val="00C841E1"/>
    <w:rsid w:val="00C91178"/>
    <w:rsid w:val="00C913BD"/>
    <w:rsid w:val="00C966C1"/>
    <w:rsid w:val="00C96B1C"/>
    <w:rsid w:val="00C97548"/>
    <w:rsid w:val="00C97EE0"/>
    <w:rsid w:val="00CA5B07"/>
    <w:rsid w:val="00CB2BC7"/>
    <w:rsid w:val="00CC6826"/>
    <w:rsid w:val="00CD45D3"/>
    <w:rsid w:val="00CE6AF8"/>
    <w:rsid w:val="00CF0FD9"/>
    <w:rsid w:val="00CF1B9C"/>
    <w:rsid w:val="00CF1DA3"/>
    <w:rsid w:val="00CF2FF6"/>
    <w:rsid w:val="00CF6CEC"/>
    <w:rsid w:val="00D0324F"/>
    <w:rsid w:val="00D03D7A"/>
    <w:rsid w:val="00D05097"/>
    <w:rsid w:val="00D0719C"/>
    <w:rsid w:val="00D076B9"/>
    <w:rsid w:val="00D103E8"/>
    <w:rsid w:val="00D10B4D"/>
    <w:rsid w:val="00D150BE"/>
    <w:rsid w:val="00D17D22"/>
    <w:rsid w:val="00D22807"/>
    <w:rsid w:val="00D234FD"/>
    <w:rsid w:val="00D27CC6"/>
    <w:rsid w:val="00D32B09"/>
    <w:rsid w:val="00D4122C"/>
    <w:rsid w:val="00D447DE"/>
    <w:rsid w:val="00D454EA"/>
    <w:rsid w:val="00D472E2"/>
    <w:rsid w:val="00D51AA1"/>
    <w:rsid w:val="00D56AC9"/>
    <w:rsid w:val="00D56F86"/>
    <w:rsid w:val="00D60D6E"/>
    <w:rsid w:val="00D71AF8"/>
    <w:rsid w:val="00D71BE9"/>
    <w:rsid w:val="00D760E4"/>
    <w:rsid w:val="00D7692E"/>
    <w:rsid w:val="00D8078C"/>
    <w:rsid w:val="00D81BFE"/>
    <w:rsid w:val="00D925C3"/>
    <w:rsid w:val="00D9452B"/>
    <w:rsid w:val="00DA4265"/>
    <w:rsid w:val="00DA5DA5"/>
    <w:rsid w:val="00DA79FA"/>
    <w:rsid w:val="00DB425D"/>
    <w:rsid w:val="00DB608B"/>
    <w:rsid w:val="00DB7484"/>
    <w:rsid w:val="00DC0C71"/>
    <w:rsid w:val="00DC2F2E"/>
    <w:rsid w:val="00DC7AB0"/>
    <w:rsid w:val="00DC7AC0"/>
    <w:rsid w:val="00DD39C9"/>
    <w:rsid w:val="00DD46D4"/>
    <w:rsid w:val="00DD5E44"/>
    <w:rsid w:val="00DE0B05"/>
    <w:rsid w:val="00DE13FE"/>
    <w:rsid w:val="00DF02CE"/>
    <w:rsid w:val="00DF1456"/>
    <w:rsid w:val="00DF1778"/>
    <w:rsid w:val="00DF2D94"/>
    <w:rsid w:val="00DF3031"/>
    <w:rsid w:val="00DF4126"/>
    <w:rsid w:val="00DF4F51"/>
    <w:rsid w:val="00E00EDF"/>
    <w:rsid w:val="00E01B15"/>
    <w:rsid w:val="00E06E85"/>
    <w:rsid w:val="00E11140"/>
    <w:rsid w:val="00E153DF"/>
    <w:rsid w:val="00E175D1"/>
    <w:rsid w:val="00E2188B"/>
    <w:rsid w:val="00E24BC1"/>
    <w:rsid w:val="00E250C6"/>
    <w:rsid w:val="00E257C8"/>
    <w:rsid w:val="00E340A4"/>
    <w:rsid w:val="00E35C7F"/>
    <w:rsid w:val="00E36EA1"/>
    <w:rsid w:val="00E45DE8"/>
    <w:rsid w:val="00E4768E"/>
    <w:rsid w:val="00E513B3"/>
    <w:rsid w:val="00E52471"/>
    <w:rsid w:val="00E62D60"/>
    <w:rsid w:val="00E6495E"/>
    <w:rsid w:val="00E67DC4"/>
    <w:rsid w:val="00E737B3"/>
    <w:rsid w:val="00E80036"/>
    <w:rsid w:val="00E81678"/>
    <w:rsid w:val="00E84A6B"/>
    <w:rsid w:val="00E907F7"/>
    <w:rsid w:val="00E913F6"/>
    <w:rsid w:val="00E931DB"/>
    <w:rsid w:val="00E9351B"/>
    <w:rsid w:val="00E94664"/>
    <w:rsid w:val="00E96406"/>
    <w:rsid w:val="00E97159"/>
    <w:rsid w:val="00EA118E"/>
    <w:rsid w:val="00EA3047"/>
    <w:rsid w:val="00EA7E19"/>
    <w:rsid w:val="00EB5F3F"/>
    <w:rsid w:val="00EB7A5C"/>
    <w:rsid w:val="00EC00D3"/>
    <w:rsid w:val="00EC013B"/>
    <w:rsid w:val="00EC159D"/>
    <w:rsid w:val="00EC34DC"/>
    <w:rsid w:val="00EC4798"/>
    <w:rsid w:val="00EC65B1"/>
    <w:rsid w:val="00EC6A6C"/>
    <w:rsid w:val="00ED36ED"/>
    <w:rsid w:val="00EE1431"/>
    <w:rsid w:val="00EE45E6"/>
    <w:rsid w:val="00EE54EF"/>
    <w:rsid w:val="00EE54F0"/>
    <w:rsid w:val="00EE6340"/>
    <w:rsid w:val="00EE797E"/>
    <w:rsid w:val="00EF06ED"/>
    <w:rsid w:val="00EF214F"/>
    <w:rsid w:val="00EF2DD4"/>
    <w:rsid w:val="00EF3FCB"/>
    <w:rsid w:val="00EF576B"/>
    <w:rsid w:val="00F012A2"/>
    <w:rsid w:val="00F01542"/>
    <w:rsid w:val="00F01ADA"/>
    <w:rsid w:val="00F01F7A"/>
    <w:rsid w:val="00F055C7"/>
    <w:rsid w:val="00F05EC2"/>
    <w:rsid w:val="00F107D8"/>
    <w:rsid w:val="00F12BDF"/>
    <w:rsid w:val="00F14240"/>
    <w:rsid w:val="00F2161B"/>
    <w:rsid w:val="00F3296A"/>
    <w:rsid w:val="00F32ED3"/>
    <w:rsid w:val="00F37703"/>
    <w:rsid w:val="00F37BC9"/>
    <w:rsid w:val="00F40F46"/>
    <w:rsid w:val="00F43BB2"/>
    <w:rsid w:val="00F46493"/>
    <w:rsid w:val="00F5354C"/>
    <w:rsid w:val="00F571C4"/>
    <w:rsid w:val="00F61C7C"/>
    <w:rsid w:val="00F649B1"/>
    <w:rsid w:val="00F65DA7"/>
    <w:rsid w:val="00F66D54"/>
    <w:rsid w:val="00F719ED"/>
    <w:rsid w:val="00F73186"/>
    <w:rsid w:val="00F73DAD"/>
    <w:rsid w:val="00F841B8"/>
    <w:rsid w:val="00F84E2C"/>
    <w:rsid w:val="00F85DC2"/>
    <w:rsid w:val="00F86512"/>
    <w:rsid w:val="00F9088E"/>
    <w:rsid w:val="00F957E5"/>
    <w:rsid w:val="00F979A9"/>
    <w:rsid w:val="00FA0D98"/>
    <w:rsid w:val="00FA2738"/>
    <w:rsid w:val="00FA77EA"/>
    <w:rsid w:val="00FB1EF2"/>
    <w:rsid w:val="00FB5CF7"/>
    <w:rsid w:val="00FC0786"/>
    <w:rsid w:val="00FC0D4E"/>
    <w:rsid w:val="00FC2C40"/>
    <w:rsid w:val="00FC56E9"/>
    <w:rsid w:val="00FD1BDE"/>
    <w:rsid w:val="00FD2538"/>
    <w:rsid w:val="00FD2C64"/>
    <w:rsid w:val="00FD5CF3"/>
    <w:rsid w:val="00FE0A3A"/>
    <w:rsid w:val="00FE36A7"/>
    <w:rsid w:val="00FE3911"/>
    <w:rsid w:val="00FE430C"/>
    <w:rsid w:val="00FE46BE"/>
    <w:rsid w:val="00FE4E23"/>
    <w:rsid w:val="00FE539C"/>
    <w:rsid w:val="00FF2047"/>
    <w:rsid w:val="00FF34CE"/>
    <w:rsid w:val="00FF5BFE"/>
    <w:rsid w:val="00FF60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70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12600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n1">
    <w:name w:val="n1"/>
    <w:basedOn w:val="Normal"/>
    <w:rsid w:val="00712600"/>
    <w:pPr>
      <w:tabs>
        <w:tab w:val="left" w:pos="1134"/>
      </w:tabs>
      <w:spacing w:before="240"/>
      <w:jc w:val="both"/>
    </w:pPr>
    <w:rPr>
      <w:rFonts w:ascii="Arial" w:hAnsi="Arial"/>
      <w:sz w:val="20"/>
      <w:szCs w:val="20"/>
    </w:rPr>
  </w:style>
  <w:style w:type="paragraph" w:styleId="Corpodetexto">
    <w:name w:val="Body Text"/>
    <w:basedOn w:val="Normal"/>
    <w:rsid w:val="00712600"/>
    <w:pPr>
      <w:spacing w:after="120"/>
    </w:pPr>
  </w:style>
  <w:style w:type="paragraph" w:styleId="Cabealho">
    <w:name w:val="header"/>
    <w:basedOn w:val="Normal"/>
    <w:link w:val="CabealhoChar"/>
    <w:uiPriority w:val="99"/>
    <w:rsid w:val="00712600"/>
    <w:pPr>
      <w:widowControl w:val="0"/>
      <w:tabs>
        <w:tab w:val="center" w:pos="4252"/>
        <w:tab w:val="right" w:pos="8504"/>
      </w:tabs>
    </w:pPr>
    <w:rPr>
      <w:sz w:val="20"/>
      <w:szCs w:val="20"/>
    </w:rPr>
  </w:style>
  <w:style w:type="paragraph" w:styleId="Recuodecorpodetexto">
    <w:name w:val="Body Text Indent"/>
    <w:basedOn w:val="Normal"/>
    <w:rsid w:val="00712600"/>
    <w:pPr>
      <w:spacing w:after="120"/>
      <w:ind w:left="283"/>
    </w:pPr>
  </w:style>
  <w:style w:type="paragraph" w:styleId="Corpodetexto2">
    <w:name w:val="Body Text 2"/>
    <w:basedOn w:val="Normal"/>
    <w:rsid w:val="00A9673F"/>
    <w:pPr>
      <w:spacing w:after="120" w:line="480" w:lineRule="auto"/>
    </w:pPr>
  </w:style>
  <w:style w:type="paragraph" w:styleId="Textodebalo">
    <w:name w:val="Balloon Text"/>
    <w:basedOn w:val="Normal"/>
    <w:link w:val="TextodebaloChar"/>
    <w:rsid w:val="00DC2F2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DC2F2E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rsid w:val="000578F2"/>
    <w:rPr>
      <w:color w:val="0000FF" w:themeColor="hyperlink"/>
      <w:u w:val="single"/>
    </w:rPr>
  </w:style>
  <w:style w:type="table" w:styleId="Tabelacomgrade">
    <w:name w:val="Table Grid"/>
    <w:basedOn w:val="Tabelanormal"/>
    <w:rsid w:val="006966EF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Rodap">
    <w:name w:val="footer"/>
    <w:basedOn w:val="Normal"/>
    <w:link w:val="RodapChar"/>
    <w:uiPriority w:val="99"/>
    <w:rsid w:val="003036B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036B1"/>
    <w:rPr>
      <w:sz w:val="24"/>
      <w:szCs w:val="24"/>
    </w:rPr>
  </w:style>
  <w:style w:type="character" w:customStyle="1" w:styleId="CabealhoChar">
    <w:name w:val="Cabeçalho Char"/>
    <w:basedOn w:val="Fontepargpadro"/>
    <w:link w:val="Cabealho"/>
    <w:uiPriority w:val="99"/>
    <w:rsid w:val="005E27C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8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liente\Desktop\Trabalhos%20da%20Prefeitura\Licita&#231;&#245;es\DISPENSA\modelo_ratificaca_de-dispensa_licitacao.dot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CB9483-B0E5-4EFB-8C1A-62353B0DE8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modelo_ratificaca_de-dispensa_licitacao</Template>
  <TotalTime>359</TotalTime>
  <Pages>2</Pages>
  <Words>455</Words>
  <Characters>2462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ufba</Company>
  <LinksUpToDate>false</LinksUpToDate>
  <CharactersWithSpaces>2912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ricardo</dc:creator>
  <cp:lastModifiedBy>Diogo</cp:lastModifiedBy>
  <cp:revision>40</cp:revision>
  <cp:lastPrinted>2019-04-22T19:44:00Z</cp:lastPrinted>
  <dcterms:created xsi:type="dcterms:W3CDTF">2017-01-23T18:35:00Z</dcterms:created>
  <dcterms:modified xsi:type="dcterms:W3CDTF">2019-04-22T19:44:00Z</dcterms:modified>
</cp:coreProperties>
</file>